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0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"/>
        <w:gridCol w:w="60"/>
        <w:gridCol w:w="255"/>
        <w:gridCol w:w="46"/>
        <w:gridCol w:w="74"/>
        <w:gridCol w:w="38"/>
        <w:gridCol w:w="1001"/>
        <w:gridCol w:w="425"/>
        <w:gridCol w:w="178"/>
        <w:gridCol w:w="16"/>
        <w:gridCol w:w="58"/>
        <w:gridCol w:w="35"/>
        <w:gridCol w:w="36"/>
        <w:gridCol w:w="202"/>
        <w:gridCol w:w="78"/>
        <w:gridCol w:w="77"/>
        <w:gridCol w:w="15"/>
        <w:gridCol w:w="14"/>
        <w:gridCol w:w="73"/>
        <w:gridCol w:w="117"/>
        <w:gridCol w:w="384"/>
        <w:gridCol w:w="313"/>
        <w:gridCol w:w="13"/>
        <w:gridCol w:w="323"/>
        <w:gridCol w:w="55"/>
        <w:gridCol w:w="300"/>
        <w:gridCol w:w="65"/>
        <w:gridCol w:w="356"/>
        <w:gridCol w:w="20"/>
        <w:gridCol w:w="106"/>
        <w:gridCol w:w="142"/>
        <w:gridCol w:w="398"/>
        <w:gridCol w:w="20"/>
        <w:gridCol w:w="10"/>
        <w:gridCol w:w="318"/>
        <w:gridCol w:w="44"/>
        <w:gridCol w:w="53"/>
        <w:gridCol w:w="432"/>
        <w:gridCol w:w="40"/>
        <w:gridCol w:w="280"/>
        <w:gridCol w:w="72"/>
        <w:gridCol w:w="117"/>
        <w:gridCol w:w="58"/>
        <w:gridCol w:w="170"/>
        <w:gridCol w:w="8"/>
        <w:gridCol w:w="12"/>
        <w:gridCol w:w="236"/>
        <w:gridCol w:w="189"/>
        <w:gridCol w:w="121"/>
        <w:gridCol w:w="15"/>
        <w:gridCol w:w="44"/>
        <w:gridCol w:w="27"/>
        <w:gridCol w:w="318"/>
        <w:gridCol w:w="139"/>
        <w:gridCol w:w="289"/>
        <w:gridCol w:w="136"/>
        <w:gridCol w:w="599"/>
        <w:gridCol w:w="419"/>
        <w:gridCol w:w="972"/>
        <w:gridCol w:w="237"/>
        <w:gridCol w:w="51"/>
      </w:tblGrid>
      <w:tr w:rsidR="00E051D7" w:rsidRPr="00E051D7" w14:paraId="1EB6B2CA" w14:textId="77777777" w:rsidTr="00F8585C">
        <w:trPr>
          <w:gridBefore w:val="1"/>
          <w:gridAfter w:val="1"/>
          <w:wBefore w:w="9" w:type="dxa"/>
          <w:wAfter w:w="51" w:type="dxa"/>
          <w:cantSplit/>
          <w:trHeight w:val="2322"/>
        </w:trPr>
        <w:tc>
          <w:tcPr>
            <w:tcW w:w="52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05B53A55" w14:textId="79DBD9E4" w:rsidR="002D4A35" w:rsidRPr="00E051D7" w:rsidRDefault="002D4A35" w:rsidP="002D4A3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5355" w:type="dxa"/>
            <w:gridSpan w:val="27"/>
            <w:tcBorders>
              <w:top w:val="nil"/>
              <w:left w:val="nil"/>
              <w:bottom w:val="nil"/>
            </w:tcBorders>
          </w:tcPr>
          <w:p w14:paraId="148B77CB" w14:textId="77777777" w:rsidR="002D4A35" w:rsidRPr="00E051D7" w:rsidRDefault="002D4A35" w:rsidP="000030C8">
            <w:pPr>
              <w:pStyle w:val="Otsikko2"/>
              <w:tabs>
                <w:tab w:val="left" w:pos="2551"/>
              </w:tabs>
              <w:rPr>
                <w:rFonts w:cs="Arial"/>
                <w:sz w:val="21"/>
                <w:szCs w:val="21"/>
              </w:rPr>
            </w:pPr>
          </w:p>
          <w:p w14:paraId="457F60F7" w14:textId="7794DB83" w:rsidR="002D4A35" w:rsidRPr="00E051D7" w:rsidRDefault="002D4A35" w:rsidP="00B94841">
            <w:pPr>
              <w:pStyle w:val="Otsikko2"/>
              <w:tabs>
                <w:tab w:val="left" w:pos="2551"/>
              </w:tabs>
              <w:rPr>
                <w:rFonts w:cs="Arial"/>
                <w:sz w:val="26"/>
                <w:szCs w:val="26"/>
              </w:rPr>
            </w:pPr>
            <w:r w:rsidRPr="00E051D7">
              <w:rPr>
                <w:rFonts w:cs="Arial"/>
                <w:sz w:val="26"/>
                <w:szCs w:val="26"/>
              </w:rPr>
              <w:t>HAKEMUS RAJOITUSASIASSA</w:t>
            </w:r>
          </w:p>
          <w:p w14:paraId="47A5BF3B" w14:textId="51108765" w:rsidR="00183209" w:rsidRPr="00E051D7" w:rsidRDefault="00BD2ABB" w:rsidP="00B94841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Aravarajoituksista vapauttaminen</w:t>
            </w:r>
            <w:r w:rsidR="00347846" w:rsidRPr="00E051D7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73746F" w:rsidRPr="00E051D7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71C949FE" w14:textId="3CCC0B29" w:rsidR="00E67CB2" w:rsidRPr="00E051D7" w:rsidRDefault="00347846" w:rsidP="00B94841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E051D7">
              <w:rPr>
                <w:rFonts w:ascii="Arial" w:hAnsi="Arial" w:cs="Arial"/>
                <w:bCs/>
                <w:sz w:val="21"/>
                <w:szCs w:val="21"/>
              </w:rPr>
              <w:t>a</w:t>
            </w:r>
            <w:r w:rsidR="00183209" w:rsidRPr="00E051D7">
              <w:rPr>
                <w:rFonts w:ascii="Arial" w:hAnsi="Arial" w:cs="Arial"/>
                <w:bCs/>
                <w:sz w:val="21"/>
                <w:szCs w:val="21"/>
              </w:rPr>
              <w:t>ravalaki</w:t>
            </w:r>
            <w:r w:rsidR="00C83865" w:rsidRPr="00E051D7">
              <w:rPr>
                <w:rFonts w:ascii="Arial" w:hAnsi="Arial" w:cs="Arial"/>
                <w:bCs/>
                <w:sz w:val="21"/>
                <w:szCs w:val="21"/>
              </w:rPr>
              <w:t>, asuntotuotantolaki</w:t>
            </w:r>
          </w:p>
          <w:p w14:paraId="5A9DF79F" w14:textId="17C4C99D" w:rsidR="00E051D7" w:rsidRPr="00E051D7" w:rsidRDefault="002936A5" w:rsidP="00E051D7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Käyttö- ja luovutusrajoituksista vapauttaminen</w:t>
            </w:r>
            <w:r w:rsidR="00347846" w:rsidRPr="00E051D7">
              <w:rPr>
                <w:rFonts w:ascii="Arial" w:hAnsi="Arial" w:cs="Arial"/>
                <w:b/>
                <w:sz w:val="21"/>
                <w:szCs w:val="21"/>
              </w:rPr>
              <w:t xml:space="preserve">, </w:t>
            </w:r>
            <w:r w:rsidR="0073746F" w:rsidRPr="00E051D7">
              <w:rPr>
                <w:rFonts w:ascii="Arial" w:hAnsi="Arial" w:cs="Arial"/>
                <w:bCs/>
                <w:sz w:val="21"/>
                <w:szCs w:val="21"/>
              </w:rPr>
              <w:t>korkotukil</w:t>
            </w:r>
            <w:r w:rsidR="00183209" w:rsidRPr="00E051D7">
              <w:rPr>
                <w:rFonts w:ascii="Arial" w:hAnsi="Arial" w:cs="Arial"/>
                <w:bCs/>
                <w:sz w:val="21"/>
                <w:szCs w:val="21"/>
              </w:rPr>
              <w:t>aki (604/2001)</w:t>
            </w:r>
            <w:r w:rsidR="00E051D7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E051D7" w:rsidRPr="009E7772">
              <w:rPr>
                <w:rFonts w:ascii="Arial" w:hAnsi="Arial" w:cs="Arial"/>
                <w:bCs/>
                <w:sz w:val="21"/>
                <w:szCs w:val="21"/>
              </w:rPr>
              <w:t>asumisoikeuslaki (393/2021)</w:t>
            </w:r>
          </w:p>
          <w:p w14:paraId="3801D8D7" w14:textId="4874E699" w:rsidR="0073746F" w:rsidRDefault="0073746F" w:rsidP="00B94841">
            <w:pPr>
              <w:rPr>
                <w:rFonts w:ascii="Arial" w:hAnsi="Arial" w:cs="Arial"/>
                <w:bCs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Käyttörajoituksista vapauttaminen</w:t>
            </w:r>
            <w:r w:rsidR="00347846" w:rsidRPr="00E051D7">
              <w:rPr>
                <w:rFonts w:ascii="Arial" w:hAnsi="Arial" w:cs="Arial"/>
                <w:b/>
                <w:sz w:val="21"/>
                <w:szCs w:val="21"/>
              </w:rPr>
              <w:t xml:space="preserve">, </w:t>
            </w:r>
            <w:r w:rsidRPr="00E051D7">
              <w:rPr>
                <w:rFonts w:ascii="Arial" w:hAnsi="Arial" w:cs="Arial"/>
                <w:bCs/>
                <w:sz w:val="21"/>
                <w:szCs w:val="21"/>
              </w:rPr>
              <w:t>valtiontakauslaina</w:t>
            </w:r>
            <w:r w:rsidR="00183209" w:rsidRPr="00E051D7">
              <w:rPr>
                <w:rFonts w:ascii="Arial" w:hAnsi="Arial" w:cs="Arial"/>
                <w:bCs/>
                <w:sz w:val="21"/>
                <w:szCs w:val="21"/>
              </w:rPr>
              <w:t>laki (1008/2024)</w:t>
            </w:r>
          </w:p>
          <w:p w14:paraId="42B7C2BD" w14:textId="046DDA9A" w:rsidR="002936A5" w:rsidRPr="00E051D7" w:rsidRDefault="002936A5" w:rsidP="00E051D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51D7" w:rsidRPr="00E051D7" w14:paraId="7B3CF63C" w14:textId="77777777" w:rsidTr="00F8585C">
        <w:trPr>
          <w:gridBefore w:val="1"/>
          <w:gridAfter w:val="1"/>
          <w:wBefore w:w="9" w:type="dxa"/>
          <w:wAfter w:w="51" w:type="dxa"/>
          <w:cantSplit/>
          <w:trHeight w:val="993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75EA58DE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A603E20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E051D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1F5B8F6" w14:textId="34B7F471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4858" w:type="dxa"/>
            <w:gridSpan w:val="28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14:paraId="03DE3C18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Aravalaina</w:t>
            </w:r>
          </w:p>
          <w:p w14:paraId="7FB40F33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Korkotukilaina</w:t>
            </w:r>
          </w:p>
          <w:p w14:paraId="0AC820FA" w14:textId="4A81FA41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Takauslaina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49F733" w14:textId="22A0B839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2AC59D72" w14:textId="5C360E43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4930" w:type="dxa"/>
            <w:gridSpan w:val="23"/>
            <w:tcBorders>
              <w:top w:val="nil"/>
              <w:left w:val="nil"/>
              <w:bottom w:val="nil"/>
            </w:tcBorders>
          </w:tcPr>
          <w:p w14:paraId="0ECA401D" w14:textId="3313F69C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Omapääoma-avustus</w:t>
            </w:r>
          </w:p>
          <w:p w14:paraId="78A3C5F5" w14:textId="6DBEF6E6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Erityisryhmien investointiavustus</w:t>
            </w:r>
          </w:p>
          <w:p w14:paraId="7F79B5B6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51D7" w:rsidRPr="00E051D7" w14:paraId="70353372" w14:textId="77777777" w:rsidTr="00F8585C">
        <w:trPr>
          <w:gridBefore w:val="1"/>
          <w:gridAfter w:val="1"/>
          <w:wBefore w:w="9" w:type="dxa"/>
          <w:wAfter w:w="51" w:type="dxa"/>
          <w:cantSplit/>
          <w:trHeight w:val="624"/>
        </w:trPr>
        <w:tc>
          <w:tcPr>
            <w:tcW w:w="435" w:type="dxa"/>
            <w:gridSpan w:val="4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29D0DC8C" w14:textId="3CDD0236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0213" w:type="dxa"/>
            <w:gridSpan w:val="55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</w:tcPr>
          <w:p w14:paraId="59EDE7A0" w14:textId="77777777" w:rsidR="00185773" w:rsidRPr="00E051D7" w:rsidRDefault="001351D0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R</w:t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t xml:space="preserve">ajoitukset ovat voimassa   </w:t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185773"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185773"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185773"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185773"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185773"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="00185773" w:rsidRPr="00E051D7">
              <w:rPr>
                <w:rFonts w:ascii="Arial" w:hAnsi="Arial" w:cs="Arial"/>
                <w:sz w:val="21"/>
                <w:szCs w:val="21"/>
              </w:rPr>
              <w:t xml:space="preserve"> saakka</w:t>
            </w:r>
          </w:p>
          <w:p w14:paraId="5DFA8E62" w14:textId="6BB7C9EC" w:rsidR="009862AC" w:rsidRPr="00E051D7" w:rsidRDefault="009862AC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Rasitustodistuksen vallintarajoituksen asianumero 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0A2CF631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7539" w:type="dxa"/>
            <w:gridSpan w:val="5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9526E" w14:textId="4C9F3FE4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Hakija (kohteen omistajayhteisö)</w:t>
            </w:r>
          </w:p>
          <w:p w14:paraId="3F00BE94" w14:textId="53FC2365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9C14B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Y-tunnus</w:t>
            </w:r>
          </w:p>
          <w:p w14:paraId="70D3D8B1" w14:textId="77777777" w:rsidR="00185773" w:rsidRPr="00E051D7" w:rsidRDefault="00185773" w:rsidP="00185773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7D209142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3886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D5AE3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Osoite</w:t>
            </w:r>
          </w:p>
          <w:p w14:paraId="21C4B34C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653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F35C4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Postinumero ja postitoimipaikka</w:t>
            </w:r>
          </w:p>
          <w:p w14:paraId="525E5ACC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8CE1F9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Sähköpostiosoite</w:t>
            </w:r>
          </w:p>
          <w:p w14:paraId="669F021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0C881C0F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5303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18DCE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Asianhoitaja</w:t>
            </w:r>
          </w:p>
          <w:p w14:paraId="505A095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3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2F7AC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Puhelinnumero</w:t>
            </w:r>
          </w:p>
          <w:p w14:paraId="5C0B7F91" w14:textId="0C8EE4BC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925A2A7" w14:textId="5D59E0A2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Y-tunnus</w:t>
            </w:r>
          </w:p>
          <w:p w14:paraId="23DDBC28" w14:textId="77777777" w:rsidR="00185773" w:rsidRPr="00E051D7" w:rsidRDefault="00185773" w:rsidP="00185773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3F087FBC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3886" w:type="dxa"/>
            <w:gridSpan w:val="2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9108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Osoite</w:t>
            </w:r>
          </w:p>
          <w:p w14:paraId="5CEC5499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653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662F2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Postinumero ja postitoimipaikka</w:t>
            </w:r>
          </w:p>
          <w:p w14:paraId="65BED74C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5566256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Sähköpostiosoite</w:t>
            </w:r>
          </w:p>
          <w:p w14:paraId="3E077461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1437D64C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10648" w:type="dxa"/>
            <w:gridSpan w:val="5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9289D" w14:textId="2E124CAA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E051D7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E051D7">
              <w:rPr>
                <w:rFonts w:ascii="Arial" w:hAnsi="Arial" w:cs="Arial"/>
                <w:b/>
                <w:sz w:val="21"/>
                <w:szCs w:val="21"/>
              </w:rPr>
              <w:t>Annan suostumukseni sähköiseen tiedoksiantoon ilmoittamaani sähköpostiosoitteeseen ilman erillistä päätöksen postitusta</w:t>
            </w:r>
          </w:p>
        </w:tc>
      </w:tr>
      <w:tr w:rsidR="00E051D7" w:rsidRPr="00E051D7" w14:paraId="4ACC0D54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580"/>
        </w:trPr>
        <w:tc>
          <w:tcPr>
            <w:tcW w:w="10648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22CC2" w14:textId="426A5E76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KOHDE</w:t>
            </w:r>
          </w:p>
        </w:tc>
      </w:tr>
      <w:tr w:rsidR="00E051D7" w:rsidRPr="00E051D7" w14:paraId="172D7C47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5"/>
        </w:trPr>
        <w:tc>
          <w:tcPr>
            <w:tcW w:w="5665" w:type="dxa"/>
            <w:gridSpan w:val="35"/>
            <w:tcBorders>
              <w:top w:val="single" w:sz="4" w:space="0" w:color="auto"/>
            </w:tcBorders>
          </w:tcPr>
          <w:p w14:paraId="62F115C2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Kohteen nimi (kiinteistöosakeyhtiö / asunto-osakeyhtiö)</w:t>
            </w:r>
          </w:p>
          <w:p w14:paraId="55DC8D17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847" w:type="dxa"/>
            <w:gridSpan w:val="15"/>
            <w:tcBorders>
              <w:top w:val="single" w:sz="4" w:space="0" w:color="auto"/>
            </w:tcBorders>
          </w:tcPr>
          <w:p w14:paraId="091D8E7D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Y-tunnus</w:t>
            </w:r>
          </w:p>
          <w:p w14:paraId="4DF010CD" w14:textId="77777777" w:rsidR="00185773" w:rsidRPr="00E051D7" w:rsidRDefault="00185773" w:rsidP="00185773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36" w:type="dxa"/>
            <w:gridSpan w:val="9"/>
            <w:tcBorders>
              <w:top w:val="single" w:sz="4" w:space="0" w:color="auto"/>
            </w:tcBorders>
          </w:tcPr>
          <w:p w14:paraId="0DC15594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Kunta</w:t>
            </w:r>
          </w:p>
          <w:p w14:paraId="4CFCBEB8" w14:textId="77777777" w:rsidR="00185773" w:rsidRPr="00E051D7" w:rsidRDefault="00185773" w:rsidP="00185773">
            <w:pPr>
              <w:spacing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2D650CEC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562"/>
        </w:trPr>
        <w:tc>
          <w:tcPr>
            <w:tcW w:w="6190" w:type="dxa"/>
            <w:gridSpan w:val="38"/>
          </w:tcPr>
          <w:p w14:paraId="470564B1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Kohteen osoite</w:t>
            </w:r>
          </w:p>
          <w:p w14:paraId="34F4BD48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095" w:type="dxa"/>
            <w:gridSpan w:val="16"/>
          </w:tcPr>
          <w:p w14:paraId="2C0E4AF9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Rakennusten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lkm</w:t>
            </w:r>
            <w:proofErr w:type="gramEnd"/>
          </w:p>
          <w:p w14:paraId="3B5F07CD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0" w:name="Teksti141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0"/>
          </w:p>
        </w:tc>
        <w:tc>
          <w:tcPr>
            <w:tcW w:w="2363" w:type="dxa"/>
            <w:gridSpan w:val="5"/>
          </w:tcPr>
          <w:p w14:paraId="47BB190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Valmistumisvuosi</w:t>
            </w:r>
          </w:p>
          <w:p w14:paraId="6FBC7F1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3BD7C45A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562"/>
        </w:trPr>
        <w:tc>
          <w:tcPr>
            <w:tcW w:w="5303" w:type="dxa"/>
            <w:gridSpan w:val="33"/>
          </w:tcPr>
          <w:p w14:paraId="18AD729C" w14:textId="77777777" w:rsidR="00185773" w:rsidRPr="00E051D7" w:rsidRDefault="00185773" w:rsidP="00185773">
            <w:pPr>
              <w:ind w:right="-113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Kiinteistötunnus</w:t>
            </w:r>
          </w:p>
          <w:p w14:paraId="511278F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5345" w:type="dxa"/>
            <w:gridSpan w:val="26"/>
          </w:tcPr>
          <w:p w14:paraId="4CB7F266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Vuokraoikeuden laitostunnus</w:t>
            </w:r>
          </w:p>
          <w:p w14:paraId="47DB1C41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E051D7" w:rsidRPr="00E051D7" w14:paraId="42466F4D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708"/>
        </w:trPr>
        <w:tc>
          <w:tcPr>
            <w:tcW w:w="10648" w:type="dxa"/>
            <w:gridSpan w:val="5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48942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Rakennusten Väestötietojärjestelmän mukaiset pysyvät rakennustunnukset (VTJ-PRT)</w:t>
            </w:r>
          </w:p>
          <w:p w14:paraId="60629DA3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E051D7" w:rsidRPr="00E051D7" w14:paraId="12F0606E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831"/>
        </w:trPr>
        <w:tc>
          <w:tcPr>
            <w:tcW w:w="10648" w:type="dxa"/>
            <w:gridSpan w:val="59"/>
          </w:tcPr>
          <w:p w14:paraId="2328A4D5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noProof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Tontin hallintamuoto</w:t>
            </w:r>
          </w:p>
          <w:p w14:paraId="69483A45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noProof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 xml:space="preserve">  Vuokratontti         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 xml:space="preserve">  Omistustontti         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 xml:space="preserve">  Kaavamuutos vireillä</w:t>
            </w:r>
          </w:p>
        </w:tc>
      </w:tr>
      <w:tr w:rsidR="00E051D7" w:rsidRPr="00E051D7" w14:paraId="3812449F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5"/>
        </w:trPr>
        <w:tc>
          <w:tcPr>
            <w:tcW w:w="222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1D00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Asuntojen lukumäärä yhteensä</w:t>
            </w:r>
          </w:p>
          <w:p w14:paraId="415555F4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7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3A07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Pinta-ala yhteensä</w:t>
            </w:r>
          </w:p>
          <w:p w14:paraId="05F1BD7E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2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EEE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Yli 2 kk tyhjinä olleiden as.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lkm</w:t>
            </w:r>
            <w:proofErr w:type="gramEnd"/>
          </w:p>
          <w:p w14:paraId="4C1DE4C0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84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8277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Tämänhetkinen käyttöaste %</w:t>
            </w:r>
          </w:p>
          <w:p w14:paraId="19E2CFD2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80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4B74CC" w14:textId="347EC525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Vuoden (viimeisen 12 kk)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keski-käyttöaste</w:t>
            </w:r>
            <w:proofErr w:type="gramEnd"/>
            <w:r w:rsidRPr="00E051D7">
              <w:rPr>
                <w:rFonts w:ascii="Arial" w:hAnsi="Arial" w:cs="Arial"/>
                <w:sz w:val="21"/>
                <w:szCs w:val="21"/>
              </w:rPr>
              <w:t xml:space="preserve"> %</w:t>
            </w:r>
          </w:p>
          <w:p w14:paraId="42CC70D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4DA212A9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5"/>
        </w:trPr>
        <w:tc>
          <w:tcPr>
            <w:tcW w:w="222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B1F" w14:textId="77777777" w:rsidR="001351D0" w:rsidRPr="00E051D7" w:rsidRDefault="001351D0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350" w14:textId="77777777" w:rsidR="001351D0" w:rsidRPr="00E051D7" w:rsidRDefault="001351D0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FBD" w14:textId="77777777" w:rsidR="001351D0" w:rsidRPr="00E051D7" w:rsidRDefault="001351D0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4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109" w14:textId="77777777" w:rsidR="001351D0" w:rsidRPr="00E051D7" w:rsidRDefault="001351D0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80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CE04FB" w14:textId="77777777" w:rsidR="001351D0" w:rsidRPr="00E051D7" w:rsidRDefault="001351D0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51D7" w:rsidRPr="00E051D7" w14:paraId="22E8E7B2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5"/>
        </w:trPr>
        <w:tc>
          <w:tcPr>
            <w:tcW w:w="10648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616192" w14:textId="3C6AA29E" w:rsidR="001351D0" w:rsidRPr="00E051D7" w:rsidRDefault="001351D0" w:rsidP="001351D0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KOHTEEN JÄLJELLÄ OLEVA LAINA JA SAADUT VALTION AVUSTUKSET</w:t>
            </w:r>
          </w:p>
        </w:tc>
      </w:tr>
      <w:tr w:rsidR="00E051D7" w:rsidRPr="00E051D7" w14:paraId="2565D479" w14:textId="19D3B4F9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1179"/>
        </w:trPr>
        <w:tc>
          <w:tcPr>
            <w:tcW w:w="25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4A0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aravalaina</w:t>
            </w:r>
          </w:p>
          <w:p w14:paraId="1C72599C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korkotukilaina</w:t>
            </w:r>
          </w:p>
          <w:p w14:paraId="1DA87A3E" w14:textId="6D7CAF0F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valtiontakauslaina</w:t>
            </w:r>
          </w:p>
        </w:tc>
        <w:tc>
          <w:tcPr>
            <w:tcW w:w="1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8F463" w14:textId="67275A9D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ED5406D" w14:textId="0143D7B6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0874182" w14:textId="06157C0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411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58C09" w14:textId="1E7F312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    omapääoma-avustus</w:t>
            </w:r>
          </w:p>
          <w:p w14:paraId="0106ED02" w14:textId="12DD214C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    erityisryhmien investointiavustus</w:t>
            </w:r>
          </w:p>
          <w:p w14:paraId="0B8B7B54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7BE4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72D0AF78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9D26B3A" w14:textId="77777777" w:rsidR="001351D0" w:rsidRPr="00E051D7" w:rsidRDefault="001351D0" w:rsidP="001351D0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51D7" w:rsidRPr="00E051D7" w14:paraId="326DE4F5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329"/>
        </w:trPr>
        <w:tc>
          <w:tcPr>
            <w:tcW w:w="10648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721F1" w14:textId="26357AF3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HAETAAN VAPAUTTAMISTA</w:t>
            </w:r>
          </w:p>
        </w:tc>
      </w:tr>
      <w:tr w:rsidR="00E051D7" w:rsidRPr="00E051D7" w14:paraId="56589336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655"/>
        </w:trPr>
        <w:tc>
          <w:tcPr>
            <w:tcW w:w="3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8A0DEA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FC253" w14:textId="53A7D878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Kaikille kohteen rakennuksille</w:t>
            </w:r>
          </w:p>
        </w:tc>
        <w:tc>
          <w:tcPr>
            <w:tcW w:w="3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28632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8ECF6" w14:textId="2EE2C7E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Osalle kohteen rakennuksista *</w:t>
            </w:r>
          </w:p>
        </w:tc>
        <w:tc>
          <w:tcPr>
            <w:tcW w:w="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5D495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2953E" w14:textId="10E99176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  <w:vertAlign w:val="superscript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Kaikille kohteen osakkeille *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87C6B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3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C7015" w14:textId="05D70970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Tietyille kohteen osakkeille *             </w:t>
            </w:r>
          </w:p>
          <w:p w14:paraId="0A861ECF" w14:textId="52047B9E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(*</w:t>
            </w:r>
            <w:r w:rsidRPr="00E051D7">
              <w:rPr>
                <w:rFonts w:ascii="Arial" w:hAnsi="Arial" w:cs="Arial"/>
                <w:sz w:val="21"/>
                <w:szCs w:val="21"/>
                <w:vertAlign w:val="superscript"/>
              </w:rPr>
              <w:t xml:space="preserve"> </w:t>
            </w:r>
            <w:r w:rsidRPr="00E051D7">
              <w:rPr>
                <w:rFonts w:ascii="Arial" w:hAnsi="Arial" w:cs="Arial"/>
                <w:b/>
                <w:sz w:val="21"/>
                <w:szCs w:val="21"/>
              </w:rPr>
              <w:t>liitteeksi osakeluettelo</w:t>
            </w:r>
            <w:r w:rsidRPr="00E051D7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E051D7" w:rsidRPr="00E051D7" w14:paraId="6A8C926F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655"/>
        </w:trPr>
        <w:tc>
          <w:tcPr>
            <w:tcW w:w="10648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4584F" w14:textId="287435EC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lastRenderedPageBreak/>
              <w:t>* TIEDOT VAPAUTETTAVISTA OSAKKEISTA / RAKENNUKSISTA</w:t>
            </w:r>
          </w:p>
        </w:tc>
      </w:tr>
      <w:tr w:rsidR="00E051D7" w:rsidRPr="00E051D7" w14:paraId="5F6C528F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655"/>
        </w:trPr>
        <w:tc>
          <w:tcPr>
            <w:tcW w:w="35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DF5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Vapautettavat osakkeet nrot</w:t>
            </w:r>
          </w:p>
          <w:p w14:paraId="3484BD7B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" w:name="Teksti146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</w:p>
        </w:tc>
        <w:tc>
          <w:tcPr>
            <w:tcW w:w="33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F82" w14:textId="276EE03D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Vapautettavat osakkeet kpl yhteensä 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7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B5C" w14:textId="3C8B6F5C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Vapautettavat huoneistot </w:t>
            </w:r>
          </w:p>
          <w:p w14:paraId="0F483029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4771EBC4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655"/>
        </w:trPr>
        <w:tc>
          <w:tcPr>
            <w:tcW w:w="6887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CAAA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Vapautettavat rakennukset, rakennustunnukset (VTJ-PRT)</w:t>
            </w:r>
          </w:p>
          <w:p w14:paraId="7D75069E" w14:textId="62B09F7E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</w:p>
        </w:tc>
        <w:tc>
          <w:tcPr>
            <w:tcW w:w="37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07A" w14:textId="49720F18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Vapautettavat asunnot, lukumäärä</w:t>
            </w:r>
          </w:p>
          <w:p w14:paraId="0D8BCE31" w14:textId="5DAAE3C5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fldChar w:fldCharType="end"/>
            </w:r>
          </w:p>
        </w:tc>
      </w:tr>
      <w:tr w:rsidR="00E051D7" w:rsidRPr="00E051D7" w14:paraId="5FDAFC4C" w14:textId="77777777" w:rsidTr="00135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10708" w:type="dxa"/>
            <w:gridSpan w:val="61"/>
            <w:tcBorders>
              <w:left w:val="nil"/>
              <w:right w:val="nil"/>
            </w:tcBorders>
          </w:tcPr>
          <w:p w14:paraId="5D13E8E8" w14:textId="77777777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KOHTEEN KUNTO</w:t>
            </w:r>
          </w:p>
        </w:tc>
      </w:tr>
      <w:tr w:rsidR="00E051D7" w:rsidRPr="00E051D7" w14:paraId="3253ED92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602"/>
        </w:trPr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DDEA7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8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2238DDB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Normaali kunto</w:t>
            </w:r>
          </w:p>
          <w:p w14:paraId="2905AE4D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2" w:type="dxa"/>
            <w:gridSpan w:val="6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9FC8C1A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25" w:type="dxa"/>
            <w:gridSpan w:val="1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897A0E7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Peruskorjattu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4A77D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9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A63FD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Asunto/ rakennus pitkäaikaisesti tyhjillään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ACB3D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38CF9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Asunto/ rakennus tuhoutunut</w:t>
            </w:r>
          </w:p>
        </w:tc>
      </w:tr>
      <w:tr w:rsidR="00E051D7" w:rsidRPr="00E051D7" w14:paraId="5C71CA44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CDCDF5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631AA0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Huono kunto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1582B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09A066FB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Peruskorjauksen tarpeessa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99B5A50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408" w:type="dxa"/>
            <w:gridSpan w:val="1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7E49292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Kohde ei vastaa nykyisiä vaatimuksia</w:t>
            </w:r>
          </w:p>
        </w:tc>
        <w:tc>
          <w:tcPr>
            <w:tcW w:w="484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D7A6E8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556" w:type="dxa"/>
            <w:gridSpan w:val="1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7A2AF123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Kosteusvauriot / homevauriot</w:t>
            </w:r>
          </w:p>
        </w:tc>
      </w:tr>
      <w:tr w:rsidR="00E051D7" w:rsidRPr="00E051D7" w14:paraId="3004EDAA" w14:textId="77777777" w:rsidTr="00135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18"/>
        </w:trPr>
        <w:tc>
          <w:tcPr>
            <w:tcW w:w="10708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8AF7" w14:textId="18779BC2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Kohteen PTS:n mukaiset tulevien korjausten kustannukset, yhteensä eur 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2290C399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655"/>
        </w:trPr>
        <w:tc>
          <w:tcPr>
            <w:tcW w:w="10648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82498" w14:textId="77777777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ASUNTOJEN ENSISIJAINEN KÄYTTÖ JATKOSSA</w:t>
            </w:r>
          </w:p>
        </w:tc>
      </w:tr>
      <w:tr w:rsidR="00E051D7" w:rsidRPr="00E051D7" w14:paraId="0DD53C60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5"/>
        </w:trPr>
        <w:tc>
          <w:tcPr>
            <w:tcW w:w="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C0771" w14:textId="77777777" w:rsidR="00185773" w:rsidRPr="00E051D7" w:rsidRDefault="00185773" w:rsidP="00185773">
            <w:pPr>
              <w:spacing w:before="12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6443A" w14:textId="12FA0FC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Myynti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omistus-asunnoiksi</w:t>
            </w:r>
            <w:proofErr w:type="gramEnd"/>
          </w:p>
        </w:tc>
        <w:tc>
          <w:tcPr>
            <w:tcW w:w="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B4BD0" w14:textId="77777777" w:rsidR="00185773" w:rsidRPr="00E051D7" w:rsidRDefault="00185773" w:rsidP="00185773">
            <w:pPr>
              <w:spacing w:before="12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6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8648B" w14:textId="4ED0B5E8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Myynti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vuokra-käyttöön</w:t>
            </w:r>
            <w:proofErr w:type="gramEnd"/>
          </w:p>
        </w:tc>
        <w:tc>
          <w:tcPr>
            <w:tcW w:w="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ABFD8" w14:textId="77777777" w:rsidR="00185773" w:rsidRPr="00E051D7" w:rsidRDefault="00185773" w:rsidP="00185773">
            <w:pPr>
              <w:spacing w:before="12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86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E709A" w14:textId="77777777" w:rsidR="00185773" w:rsidRPr="00E051D7" w:rsidRDefault="00185773" w:rsidP="00185773">
            <w:pPr>
              <w:spacing w:before="40"/>
              <w:ind w:right="-113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Myynti muuhun tarkoitukseen</w:t>
            </w:r>
          </w:p>
        </w:tc>
        <w:tc>
          <w:tcPr>
            <w:tcW w:w="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F16B9" w14:textId="77777777" w:rsidR="00185773" w:rsidRPr="00E051D7" w:rsidRDefault="00185773" w:rsidP="00185773">
            <w:pPr>
              <w:spacing w:before="12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47A4B8" w14:textId="49A873AC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Säilyy omistajan vuokrakäytössä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416FA9" w14:textId="1569BC42" w:rsidR="00185773" w:rsidRPr="00E051D7" w:rsidRDefault="00185773" w:rsidP="00185773">
            <w:pPr>
              <w:spacing w:before="120" w:after="4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E43BC1" w14:textId="7D072029" w:rsidR="00185773" w:rsidRPr="00E051D7" w:rsidRDefault="00185773" w:rsidP="00185773">
            <w:pPr>
              <w:spacing w:before="120"/>
              <w:rPr>
                <w:rFonts w:ascii="Arial" w:hAnsi="Arial" w:cs="Arial"/>
                <w:strike/>
                <w:sz w:val="21"/>
                <w:szCs w:val="21"/>
              </w:rPr>
            </w:pPr>
          </w:p>
        </w:tc>
      </w:tr>
      <w:tr w:rsidR="00E051D7" w:rsidRPr="00E051D7" w14:paraId="0E0684AD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gridAfter w:val="1"/>
          <w:wBefore w:w="69" w:type="dxa"/>
          <w:wAfter w:w="51" w:type="dxa"/>
          <w:cantSplit/>
          <w:trHeight w:val="435"/>
        </w:trPr>
        <w:tc>
          <w:tcPr>
            <w:tcW w:w="10588" w:type="dxa"/>
            <w:gridSpan w:val="58"/>
            <w:tcBorders>
              <w:left w:val="nil"/>
              <w:right w:val="nil"/>
            </w:tcBorders>
          </w:tcPr>
          <w:p w14:paraId="5686D782" w14:textId="3357CAA1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ASUKKAIDEN ASUMISJÄRJESTELYT JATKOSSA</w:t>
            </w:r>
          </w:p>
        </w:tc>
      </w:tr>
      <w:tr w:rsidR="00E051D7" w:rsidRPr="00E051D7" w14:paraId="021E2395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435"/>
        </w:trPr>
        <w:tc>
          <w:tcPr>
            <w:tcW w:w="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1C8A49" w14:textId="77777777" w:rsidR="00185773" w:rsidRPr="00E051D7" w:rsidRDefault="00185773" w:rsidP="00185773">
            <w:pPr>
              <w:spacing w:beforeLines="40" w:before="96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1D728" w14:textId="77777777" w:rsidR="00185773" w:rsidRPr="00E051D7" w:rsidRDefault="00185773" w:rsidP="00185773">
            <w:pPr>
              <w:spacing w:beforeLines="40" w:before="96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Nykyinen vuokrasuhde jatkuu</w:t>
            </w:r>
          </w:p>
        </w:tc>
        <w:tc>
          <w:tcPr>
            <w:tcW w:w="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7DBB1" w14:textId="77777777" w:rsidR="00185773" w:rsidRPr="00E051D7" w:rsidRDefault="00185773" w:rsidP="00185773">
            <w:pPr>
              <w:spacing w:beforeLines="40" w:before="96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9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13FE0D" w14:textId="77777777" w:rsidR="00185773" w:rsidRPr="00E051D7" w:rsidRDefault="00185773" w:rsidP="00185773">
            <w:pPr>
              <w:spacing w:beforeLines="40" w:before="96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Tarjotaan asuntoa muista kohteista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61B7A" w14:textId="77777777" w:rsidR="00185773" w:rsidRPr="00E051D7" w:rsidRDefault="00185773" w:rsidP="00185773">
            <w:pPr>
              <w:spacing w:beforeLines="40" w:before="96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8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900BF" w14:textId="77777777" w:rsidR="00185773" w:rsidRPr="00E051D7" w:rsidRDefault="00185773" w:rsidP="00185773">
            <w:pPr>
              <w:spacing w:beforeLines="40" w:before="96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Kunta järjestää asunnot</w:t>
            </w:r>
          </w:p>
        </w:tc>
        <w:tc>
          <w:tcPr>
            <w:tcW w:w="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E68AB" w14:textId="77777777" w:rsidR="00185773" w:rsidRPr="00E051D7" w:rsidRDefault="00185773" w:rsidP="00185773">
            <w:pPr>
              <w:spacing w:beforeLines="40" w:before="96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7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23453" w14:textId="77777777" w:rsidR="00185773" w:rsidRPr="00E051D7" w:rsidRDefault="00185773" w:rsidP="00185773">
            <w:pPr>
              <w:spacing w:beforeLines="40" w:before="96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Tarjotaan vuokralaisille omistusasunnoiksi</w:t>
            </w:r>
          </w:p>
        </w:tc>
      </w:tr>
      <w:tr w:rsidR="00E051D7" w:rsidRPr="00E051D7" w14:paraId="059A37A2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587"/>
        </w:trPr>
        <w:tc>
          <w:tcPr>
            <w:tcW w:w="10648" w:type="dxa"/>
            <w:gridSpan w:val="59"/>
            <w:tcBorders>
              <w:left w:val="nil"/>
              <w:right w:val="nil"/>
            </w:tcBorders>
          </w:tcPr>
          <w:p w14:paraId="4879D982" w14:textId="69EDE92B" w:rsidR="00185773" w:rsidRPr="00E051D7" w:rsidRDefault="00185773" w:rsidP="00185773">
            <w:pPr>
              <w:spacing w:before="24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ASUNTOMARKKINATILANNE JA HAKIJAN TALOUDELLINEN TILANNE</w:t>
            </w:r>
          </w:p>
        </w:tc>
      </w:tr>
      <w:tr w:rsidR="00E051D7" w:rsidRPr="00E051D7" w14:paraId="45B25621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35"/>
        </w:trPr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3300F4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48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7DB884B3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Väestöltään vähenevä alue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AC7D518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968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14:paraId="4F46BC2E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Vuokra-asuntojen ylitarjonta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E0EF8" w14:textId="77777777" w:rsidR="00185773" w:rsidRPr="00E051D7" w:rsidRDefault="00185773" w:rsidP="00185773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98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12D44" w14:textId="1DD436F2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Hakijalla on taloudellisia vaikeuksia</w:t>
            </w:r>
          </w:p>
        </w:tc>
      </w:tr>
      <w:tr w:rsidR="00E051D7" w:rsidRPr="00E051D7" w14:paraId="068CF567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432"/>
        </w:trPr>
        <w:tc>
          <w:tcPr>
            <w:tcW w:w="10648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1E2F7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HAKIJAN JÄLJELLÄ OLEVAT LAINAT JA KÄYTTÖASTE</w:t>
            </w:r>
          </w:p>
        </w:tc>
      </w:tr>
      <w:tr w:rsidR="00E051D7" w:rsidRPr="00E051D7" w14:paraId="7AD19F1B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9" w:type="dxa"/>
          <w:wAfter w:w="51" w:type="dxa"/>
          <w:cantSplit/>
          <w:trHeight w:val="1038"/>
        </w:trPr>
        <w:tc>
          <w:tcPr>
            <w:tcW w:w="5303" w:type="dxa"/>
            <w:gridSpan w:val="3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DB9AE" w14:textId="4CB59E41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Aravalainat ja korkotukilainat, eur</w:t>
            </w:r>
            <w:r w:rsidR="009862AC" w:rsidRPr="00E051D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E090B93" w14:textId="77777777" w:rsidR="00185773" w:rsidRPr="00E051D7" w:rsidRDefault="00185773" w:rsidP="00185773">
            <w:p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Muut lainat, eur 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209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DC531" w14:textId="5C300B66" w:rsidR="00185773" w:rsidRPr="00E051D7" w:rsidRDefault="00185773" w:rsidP="00185773">
            <w:pPr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Tämänhetkinen </w:t>
            </w:r>
            <w:r w:rsidR="009862AC" w:rsidRPr="00E051D7">
              <w:rPr>
                <w:rFonts w:ascii="Arial" w:hAnsi="Arial" w:cs="Arial"/>
                <w:sz w:val="21"/>
                <w:szCs w:val="21"/>
              </w:rPr>
              <w:t xml:space="preserve">yhteisön </w:t>
            </w:r>
            <w:r w:rsidRPr="00E051D7">
              <w:rPr>
                <w:rFonts w:ascii="Arial" w:hAnsi="Arial" w:cs="Arial"/>
                <w:sz w:val="21"/>
                <w:szCs w:val="21"/>
              </w:rPr>
              <w:t>käyttöaste %</w:t>
            </w:r>
          </w:p>
          <w:p w14:paraId="1752CAE2" w14:textId="77777777" w:rsidR="00185773" w:rsidRPr="00E051D7" w:rsidRDefault="00185773" w:rsidP="00185773">
            <w:pPr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1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E1106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Yli 2 kk tyhjinä olleiden as. </w:t>
            </w:r>
            <w:proofErr w:type="gramStart"/>
            <w:r w:rsidRPr="00E051D7">
              <w:rPr>
                <w:rFonts w:ascii="Arial" w:hAnsi="Arial" w:cs="Arial"/>
                <w:sz w:val="21"/>
                <w:szCs w:val="21"/>
              </w:rPr>
              <w:t>lkm</w:t>
            </w:r>
            <w:proofErr w:type="gramEnd"/>
          </w:p>
          <w:p w14:paraId="0E1FF39E" w14:textId="77777777" w:rsidR="00185773" w:rsidRPr="00E051D7" w:rsidRDefault="00185773" w:rsidP="00185773">
            <w:pPr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E051D7" w:rsidRPr="00E051D7" w14:paraId="1176C742" w14:textId="77777777" w:rsidTr="00135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612"/>
        </w:trPr>
        <w:tc>
          <w:tcPr>
            <w:tcW w:w="10657" w:type="dxa"/>
            <w:gridSpan w:val="6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6EEE2" w14:textId="77777777" w:rsidR="00185773" w:rsidRPr="00E051D7" w:rsidRDefault="00185773" w:rsidP="00185773">
            <w:pPr>
              <w:spacing w:before="200"/>
              <w:rPr>
                <w:rFonts w:ascii="Arial" w:hAnsi="Arial" w:cs="Arial"/>
                <w:b/>
                <w:sz w:val="21"/>
                <w:szCs w:val="21"/>
              </w:rPr>
            </w:pPr>
            <w:r w:rsidRPr="00E051D7">
              <w:rPr>
                <w:rFonts w:ascii="Arial" w:hAnsi="Arial" w:cs="Arial"/>
                <w:b/>
                <w:sz w:val="21"/>
                <w:szCs w:val="21"/>
              </w:rPr>
              <w:t>HAKEMUKSEN PERUSTELUT</w:t>
            </w:r>
          </w:p>
          <w:p w14:paraId="7D96B1B4" w14:textId="0AC59527" w:rsidR="00324F77" w:rsidRPr="00E051D7" w:rsidRDefault="00324F77" w:rsidP="00324F77">
            <w:pPr>
              <w:spacing w:before="120" w:line="300" w:lineRule="exact"/>
              <w:rPr>
                <w:rFonts w:ascii="Arial" w:hAnsi="Arial" w:cs="Arial"/>
                <w:sz w:val="18"/>
                <w:szCs w:val="18"/>
              </w:rPr>
            </w:pPr>
            <w:r w:rsidRPr="00E051D7">
              <w:rPr>
                <w:rFonts w:ascii="Arial" w:hAnsi="Arial" w:cs="Arial"/>
                <w:sz w:val="18"/>
                <w:szCs w:val="18"/>
              </w:rPr>
              <w:t>P</w:t>
            </w:r>
            <w:r w:rsidR="00185773" w:rsidRPr="00E051D7">
              <w:rPr>
                <w:rFonts w:ascii="Arial" w:hAnsi="Arial" w:cs="Arial"/>
                <w:sz w:val="18"/>
                <w:szCs w:val="18"/>
              </w:rPr>
              <w:t>erustelut ovat hakemuksen tärkein osa.</w:t>
            </w:r>
            <w:r w:rsidR="00185773" w:rsidRPr="00E051D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85773" w:rsidRPr="00E051D7">
              <w:rPr>
                <w:rFonts w:ascii="Arial" w:hAnsi="Arial" w:cs="Arial"/>
                <w:bCs/>
                <w:sz w:val="18"/>
                <w:szCs w:val="18"/>
              </w:rPr>
              <w:t xml:space="preserve">Avaa omin sanoin </w:t>
            </w:r>
            <w:r w:rsidRPr="00E051D7">
              <w:rPr>
                <w:rFonts w:ascii="Arial" w:hAnsi="Arial" w:cs="Arial"/>
                <w:bCs/>
                <w:sz w:val="18"/>
                <w:szCs w:val="18"/>
              </w:rPr>
              <w:t>seikat</w:t>
            </w:r>
            <w:r w:rsidR="00185773" w:rsidRPr="00E051D7">
              <w:rPr>
                <w:rFonts w:ascii="Arial" w:hAnsi="Arial" w:cs="Arial"/>
                <w:bCs/>
                <w:sz w:val="18"/>
                <w:szCs w:val="18"/>
              </w:rPr>
              <w:t>, jotka liittyvät asuntomarkkinatilanteeseen, kohteen kuntoon sekä asukkaiden aseman turvaamiseen.</w:t>
            </w:r>
            <w:r w:rsidRPr="00E051D7">
              <w:rPr>
                <w:rFonts w:ascii="Arial" w:hAnsi="Arial" w:cs="Arial"/>
                <w:sz w:val="18"/>
                <w:szCs w:val="18"/>
              </w:rPr>
              <w:t xml:space="preserve"> Jos hakemukseen varattu tila ei ole riittävä, lisätiedot voi esittää erillisellä liitteellä. </w:t>
            </w:r>
          </w:p>
          <w:p w14:paraId="2B811105" w14:textId="192C3F67" w:rsidR="00185773" w:rsidRPr="00E051D7" w:rsidRDefault="00185773" w:rsidP="00185773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E051D7" w:rsidRPr="00E051D7" w14:paraId="2F8CDE81" w14:textId="77777777" w:rsidTr="00324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3964"/>
        </w:trPr>
        <w:tc>
          <w:tcPr>
            <w:tcW w:w="10657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BAC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</w:p>
          <w:p w14:paraId="2E4BDDE8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2" w:name="Teksti134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</w:p>
        </w:tc>
      </w:tr>
      <w:tr w:rsidR="00E051D7" w:rsidRPr="00E051D7" w14:paraId="4375E9A4" w14:textId="77777777" w:rsidTr="00135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558"/>
        </w:trPr>
        <w:tc>
          <w:tcPr>
            <w:tcW w:w="10657" w:type="dxa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B7B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</w:p>
          <w:p w14:paraId="22AC34E5" w14:textId="1CDA7AB1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HAKEMUKSEN LIITTEET</w:t>
            </w:r>
          </w:p>
        </w:tc>
      </w:tr>
      <w:tr w:rsidR="00E051D7" w:rsidRPr="00E051D7" w14:paraId="695B74F4" w14:textId="77777777" w:rsidTr="00324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4951"/>
        </w:trPr>
        <w:tc>
          <w:tcPr>
            <w:tcW w:w="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DD5ADE" w14:textId="77777777" w:rsidR="00F8585C" w:rsidRPr="00E051D7" w:rsidRDefault="00F8585C" w:rsidP="00185773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09F3B524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578EC49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B0D8DED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7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  <w:p w14:paraId="006113E9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04E211EA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95B3FC0" w14:textId="3B714EA0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8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4"/>
          </w:p>
          <w:p w14:paraId="3677C6F5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  <w:p w14:paraId="1CA97D0C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04E9298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  <w:p w14:paraId="12933421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84D758F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</w:p>
          <w:p w14:paraId="311D2D9D" w14:textId="19122621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9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5"/>
          </w:p>
          <w:p w14:paraId="0E0D030E" w14:textId="77777777" w:rsidR="00F8585C" w:rsidRPr="00E051D7" w:rsidRDefault="00F8585C" w:rsidP="00F8585C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0A4705CC" w14:textId="243AE6A3" w:rsidR="00F8585C" w:rsidRPr="00E051D7" w:rsidRDefault="00F8585C" w:rsidP="00185773">
            <w:pPr>
              <w:spacing w:before="360" w:after="4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9938" w:type="dxa"/>
            <w:gridSpan w:val="53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DA3F485" w14:textId="77777777" w:rsidR="00F8585C" w:rsidRPr="00E051D7" w:rsidRDefault="00F8585C" w:rsidP="00185773">
            <w:pPr>
              <w:spacing w:before="6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Kunnan lausunto liitteenä</w:t>
            </w:r>
          </w:p>
          <w:p w14:paraId="15E8918C" w14:textId="60E53695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Kunnan lausunto on pyydetty toimittamaan Keskuk</w:t>
            </w:r>
            <w:r w:rsidR="00143B11" w:rsidRPr="00E051D7">
              <w:rPr>
                <w:rFonts w:ascii="Arial" w:hAnsi="Arial" w:cs="Arial"/>
                <w:sz w:val="21"/>
                <w:szCs w:val="21"/>
              </w:rPr>
              <w:t>s</w:t>
            </w:r>
            <w:r w:rsidRPr="00E051D7">
              <w:rPr>
                <w:rFonts w:ascii="Arial" w:hAnsi="Arial" w:cs="Arial"/>
                <w:sz w:val="21"/>
                <w:szCs w:val="21"/>
              </w:rPr>
              <w:t>elle</w:t>
            </w:r>
          </w:p>
          <w:p w14:paraId="16246BD2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Rasitustodistus liitteenä</w:t>
            </w:r>
          </w:p>
          <w:p w14:paraId="0E492777" w14:textId="11D3C581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Kaupparekisteriote, säätiörekisteriote tai ote yhdistysrekisteristä </w:t>
            </w:r>
          </w:p>
          <w:p w14:paraId="2E8CE4E8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277BC158" w14:textId="2745745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Kohteen kuntoarvio tai sitä vastaava selvitys kohteen kunnosta </w:t>
            </w:r>
          </w:p>
          <w:p w14:paraId="51B520E3" w14:textId="0922161A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Kunnossapitosuunnitelma eli pitkän tähtäimen suunnitelma (PTS) </w:t>
            </w:r>
          </w:p>
          <w:p w14:paraId="52A53DD7" w14:textId="0B68049D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bCs/>
                <w:sz w:val="21"/>
                <w:szCs w:val="21"/>
              </w:rPr>
              <w:t>Hakijan viimeksi vahvistettu tilinpäätös ml. tuloslaskelma, tase, liitetiedot, toimintakertomus ja tase-erittelyt sekä tilintarkastuskertomus</w:t>
            </w:r>
          </w:p>
          <w:p w14:paraId="3471CA8E" w14:textId="39721DBD" w:rsidR="00F8585C" w:rsidRPr="00E051D7" w:rsidRDefault="00F8585C" w:rsidP="00F8585C">
            <w:pPr>
              <w:spacing w:before="8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 xml:space="preserve">Hakijan harkitsemat muut tarpeelliset selvitykset </w:t>
            </w:r>
          </w:p>
          <w:p w14:paraId="702EE566" w14:textId="77777777" w:rsidR="00F8585C" w:rsidRPr="00E051D7" w:rsidRDefault="00F8585C" w:rsidP="00F8585C">
            <w:pPr>
              <w:spacing w:before="80" w:line="240" w:lineRule="atLeast"/>
              <w:rPr>
                <w:rFonts w:ascii="Arial" w:hAnsi="Arial" w:cs="Arial"/>
                <w:sz w:val="21"/>
                <w:szCs w:val="21"/>
              </w:rPr>
            </w:pPr>
          </w:p>
          <w:p w14:paraId="5B899E98" w14:textId="0CC31E65" w:rsidR="00F8585C" w:rsidRPr="00E051D7" w:rsidRDefault="00F8585C" w:rsidP="00F8585C">
            <w:pPr>
              <w:spacing w:before="80" w:line="240" w:lineRule="atLeast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Kiinteistöosakeyhtiön / asunto-osakeyhtiön osakeluettelo</w:t>
            </w:r>
          </w:p>
          <w:p w14:paraId="2CF86E9E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Asiainhoitajan valtakirja, jos kyseessä on hakijan ulkopuolinen taho</w:t>
            </w:r>
          </w:p>
          <w:p w14:paraId="7E8EDC1A" w14:textId="7777777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1E556D67" w14:textId="634F9187" w:rsidR="00F8585C" w:rsidRPr="00E051D7" w:rsidRDefault="00F8585C" w:rsidP="001857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6" w:name="Teksti145"/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8C1056" w14:textId="6E198138" w:rsidR="00F8585C" w:rsidRPr="00E051D7" w:rsidRDefault="00F8585C" w:rsidP="00185773">
            <w:pPr>
              <w:spacing w:before="120"/>
              <w:rPr>
                <w:rFonts w:ascii="Arial" w:hAnsi="Arial" w:cs="Arial"/>
                <w:noProof/>
                <w:sz w:val="21"/>
                <w:szCs w:val="21"/>
              </w:rPr>
            </w:pPr>
          </w:p>
        </w:tc>
      </w:tr>
      <w:tr w:rsidR="00E051D7" w:rsidRPr="00E051D7" w14:paraId="763F9C8D" w14:textId="77777777" w:rsidTr="00135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51" w:type="dxa"/>
          <w:cantSplit/>
          <w:trHeight w:val="382"/>
        </w:trPr>
        <w:tc>
          <w:tcPr>
            <w:tcW w:w="10657" w:type="dxa"/>
            <w:gridSpan w:val="6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6D9025" w14:textId="77777777" w:rsidR="00185773" w:rsidRPr="00E051D7" w:rsidRDefault="00185773" w:rsidP="00185773">
            <w:pPr>
              <w:spacing w:before="1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51D7" w:rsidRPr="00E051D7" w14:paraId="750F1E7D" w14:textId="77777777" w:rsidTr="00F858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842"/>
        </w:trPr>
        <w:tc>
          <w:tcPr>
            <w:tcW w:w="26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C783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Paikka ja päivämäärä</w:t>
            </w:r>
          </w:p>
          <w:p w14:paraId="38A38A7D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86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A317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Hakijan allekirjoitus</w:t>
            </w:r>
          </w:p>
          <w:p w14:paraId="4DF1B22D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15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35E6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t>Nimenselvennys / asema</w:t>
            </w:r>
          </w:p>
          <w:p w14:paraId="49199252" w14:textId="77777777" w:rsidR="00185773" w:rsidRPr="00E051D7" w:rsidRDefault="00185773" w:rsidP="00185773">
            <w:pPr>
              <w:rPr>
                <w:rFonts w:ascii="Arial" w:hAnsi="Arial" w:cs="Arial"/>
                <w:sz w:val="21"/>
                <w:szCs w:val="21"/>
              </w:rPr>
            </w:pPr>
            <w:r w:rsidRPr="00E051D7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051D7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051D7">
              <w:rPr>
                <w:rFonts w:ascii="Arial" w:hAnsi="Arial" w:cs="Arial"/>
                <w:sz w:val="21"/>
                <w:szCs w:val="21"/>
              </w:rPr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051D7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264AFB38" w14:textId="77777777" w:rsidR="00F43317" w:rsidRPr="00E051D7" w:rsidRDefault="00F43317" w:rsidP="00F43317">
      <w:pPr>
        <w:spacing w:before="360"/>
        <w:rPr>
          <w:rFonts w:ascii="Arial" w:hAnsi="Arial" w:cs="Arial"/>
          <w:sz w:val="21"/>
          <w:szCs w:val="21"/>
        </w:rPr>
      </w:pPr>
      <w:bookmarkStart w:id="7" w:name="_Hlk190787236"/>
      <w:r w:rsidRPr="00E051D7">
        <w:rPr>
          <w:rFonts w:ascii="Arial" w:hAnsi="Arial" w:cs="Arial"/>
          <w:b/>
          <w:sz w:val="21"/>
          <w:szCs w:val="21"/>
        </w:rPr>
        <w:t>Lomake palautetaan all</w:t>
      </w:r>
      <w:r w:rsidRPr="00E051D7">
        <w:rPr>
          <w:rFonts w:ascii="Arial" w:hAnsi="Arial" w:cs="Arial"/>
          <w:b/>
          <w:bCs/>
          <w:sz w:val="21"/>
          <w:szCs w:val="21"/>
        </w:rPr>
        <w:t xml:space="preserve">ekirjoitettuna sähköpostilla: </w:t>
      </w:r>
      <w:hyperlink r:id="rId7" w:history="1">
        <w:r w:rsidRPr="00E051D7">
          <w:rPr>
            <w:rStyle w:val="Hyperlinkki"/>
            <w:rFonts w:ascii="Arial" w:hAnsi="Arial" w:cs="Arial"/>
            <w:b/>
            <w:bCs/>
            <w:color w:val="auto"/>
            <w:sz w:val="21"/>
            <w:szCs w:val="21"/>
          </w:rPr>
          <w:t>varke.ym@gov.fi</w:t>
        </w:r>
      </w:hyperlink>
      <w:r w:rsidRPr="00E051D7">
        <w:rPr>
          <w:rFonts w:ascii="Arial" w:hAnsi="Arial" w:cs="Arial"/>
          <w:b/>
          <w:bCs/>
          <w:sz w:val="21"/>
          <w:szCs w:val="21"/>
        </w:rPr>
        <w:t> tai postitse</w:t>
      </w:r>
      <w:r w:rsidRPr="00E051D7">
        <w:rPr>
          <w:rFonts w:ascii="Arial" w:hAnsi="Arial" w:cs="Arial"/>
          <w:sz w:val="21"/>
          <w:szCs w:val="21"/>
        </w:rPr>
        <w:t xml:space="preserve"> </w:t>
      </w:r>
      <w:r w:rsidRPr="00E051D7">
        <w:rPr>
          <w:rFonts w:ascii="Arial" w:hAnsi="Arial" w:cs="Arial"/>
          <w:b/>
          <w:bCs/>
          <w:sz w:val="21"/>
          <w:szCs w:val="21"/>
        </w:rPr>
        <w:t>Ympäristöministeriö, Valtion tukeman asuntorakentamisen keskus, PL 35, 00023 Valtioneuvosto</w:t>
      </w:r>
    </w:p>
    <w:bookmarkEnd w:id="7"/>
    <w:p w14:paraId="1654DC76" w14:textId="77777777" w:rsidR="00324F77" w:rsidRPr="00E051D7" w:rsidRDefault="00324F77" w:rsidP="00324F77">
      <w:pPr>
        <w:tabs>
          <w:tab w:val="num" w:pos="567"/>
        </w:tabs>
        <w:spacing w:line="300" w:lineRule="exact"/>
        <w:rPr>
          <w:rFonts w:ascii="Arial" w:hAnsi="Arial" w:cs="Arial"/>
          <w:bCs/>
          <w:sz w:val="21"/>
          <w:szCs w:val="21"/>
        </w:rPr>
      </w:pPr>
    </w:p>
    <w:p w14:paraId="12B20FDC" w14:textId="541720DF" w:rsidR="00324F77" w:rsidRPr="00E051D7" w:rsidRDefault="00324F77" w:rsidP="00324F77">
      <w:pPr>
        <w:tabs>
          <w:tab w:val="num" w:pos="567"/>
        </w:tabs>
        <w:spacing w:line="300" w:lineRule="exact"/>
        <w:rPr>
          <w:rFonts w:ascii="Arial" w:hAnsi="Arial" w:cs="Arial"/>
          <w:bCs/>
          <w:sz w:val="21"/>
          <w:szCs w:val="21"/>
        </w:rPr>
      </w:pPr>
      <w:r w:rsidRPr="00E051D7">
        <w:rPr>
          <w:rFonts w:ascii="Arial" w:hAnsi="Arial" w:cs="Arial"/>
          <w:bCs/>
          <w:sz w:val="21"/>
          <w:szCs w:val="21"/>
        </w:rPr>
        <w:t xml:space="preserve">Hakijaa pyydetään kiinnittämään erityistä huomiota siihen, että hakemuksessa annetaan kaikki pyydetyt tiedot. Puutteellisiin hakemuksiin tarvittavat lisäselvitykset viivästyttävät hakemuksen käsittelyä. </w:t>
      </w:r>
    </w:p>
    <w:p w14:paraId="1E250765" w14:textId="77777777" w:rsidR="00324F77" w:rsidRPr="00E051D7" w:rsidRDefault="00324F77" w:rsidP="00324F77">
      <w:pPr>
        <w:spacing w:before="120" w:line="300" w:lineRule="exact"/>
        <w:rPr>
          <w:rFonts w:ascii="Arial" w:hAnsi="Arial" w:cs="Arial"/>
          <w:sz w:val="21"/>
          <w:szCs w:val="21"/>
        </w:rPr>
      </w:pPr>
      <w:r w:rsidRPr="00E051D7">
        <w:rPr>
          <w:rFonts w:ascii="Arial" w:hAnsi="Arial" w:cs="Arial"/>
          <w:sz w:val="21"/>
          <w:szCs w:val="21"/>
        </w:rPr>
        <w:t>Hakemukseen voi liittää asiantuntijalausuntoja tai muita asiaa selventäviä asiakirjoja, kuten piirustuksia tai valokuvia.</w:t>
      </w:r>
    </w:p>
    <w:p w14:paraId="089A9ECA" w14:textId="734025D6" w:rsidR="00BD2ABB" w:rsidRPr="00E051D7" w:rsidRDefault="001820F2" w:rsidP="0073016A">
      <w:pPr>
        <w:spacing w:before="360" w:line="300" w:lineRule="exact"/>
        <w:rPr>
          <w:rFonts w:ascii="Arial" w:hAnsi="Arial" w:cs="Arial"/>
          <w:sz w:val="21"/>
          <w:szCs w:val="21"/>
        </w:rPr>
      </w:pPr>
      <w:r w:rsidRPr="00E051D7">
        <w:rPr>
          <w:rFonts w:ascii="Arial" w:hAnsi="Arial" w:cs="Arial"/>
          <w:sz w:val="21"/>
          <w:szCs w:val="21"/>
        </w:rPr>
        <w:t xml:space="preserve">Valtion tukeman asuntorakentamisen keskus </w:t>
      </w:r>
      <w:r w:rsidR="00BD2ABB" w:rsidRPr="00E051D7">
        <w:rPr>
          <w:rFonts w:ascii="Arial" w:hAnsi="Arial" w:cs="Arial"/>
          <w:sz w:val="21"/>
          <w:szCs w:val="21"/>
        </w:rPr>
        <w:t>voi myöntää vapautuksen, jos se</w:t>
      </w:r>
    </w:p>
    <w:p w14:paraId="2ECA659A" w14:textId="77777777" w:rsidR="00BD2ABB" w:rsidRPr="00E051D7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 xml:space="preserve">edistää alueen asuntomarkkinoiden toimivuutta, </w:t>
      </w:r>
    </w:p>
    <w:p w14:paraId="25A8A3F5" w14:textId="77777777" w:rsidR="00BD2ABB" w:rsidRPr="00E051D7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>ehkäisee asuntojen tyhjinä olemista sekä tästä aiheutuvia taloudellisia menetyksiä tai</w:t>
      </w:r>
    </w:p>
    <w:p w14:paraId="51A6ADC4" w14:textId="77777777" w:rsidR="00BD2ABB" w:rsidRPr="00E051D7" w:rsidRDefault="00BD2ABB" w:rsidP="0073016A">
      <w:pPr>
        <w:pStyle w:val="Luettelokappale"/>
        <w:numPr>
          <w:ilvl w:val="0"/>
          <w:numId w:val="8"/>
        </w:numPr>
        <w:spacing w:line="300" w:lineRule="exact"/>
        <w:ind w:left="426" w:hanging="284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>vapauttamiseen on muu erityinen syy.</w:t>
      </w:r>
    </w:p>
    <w:p w14:paraId="0C15266F" w14:textId="0C9B15DB" w:rsidR="00463BF6" w:rsidRPr="00E051D7" w:rsidRDefault="00BD2ABB" w:rsidP="0073016A">
      <w:pPr>
        <w:spacing w:before="120" w:line="300" w:lineRule="exact"/>
        <w:rPr>
          <w:rFonts w:ascii="Arial" w:hAnsi="Arial" w:cs="Arial"/>
          <w:sz w:val="21"/>
          <w:szCs w:val="21"/>
        </w:rPr>
      </w:pPr>
      <w:r w:rsidRPr="00E051D7">
        <w:rPr>
          <w:rFonts w:ascii="Arial" w:hAnsi="Arial" w:cs="Arial"/>
          <w:sz w:val="21"/>
          <w:szCs w:val="21"/>
        </w:rPr>
        <w:t xml:space="preserve">Alkuperäisellä rajoitusajalla olevista samoin kuin korkotukilainoitetuista kohteista on </w:t>
      </w:r>
      <w:r w:rsidRPr="00E051D7">
        <w:rPr>
          <w:rFonts w:ascii="Arial" w:hAnsi="Arial" w:cs="Arial"/>
          <w:b/>
          <w:sz w:val="21"/>
          <w:szCs w:val="21"/>
        </w:rPr>
        <w:t>aina</w:t>
      </w:r>
      <w:r w:rsidRPr="00E051D7">
        <w:rPr>
          <w:rFonts w:ascii="Arial" w:hAnsi="Arial" w:cs="Arial"/>
          <w:sz w:val="21"/>
          <w:szCs w:val="21"/>
        </w:rPr>
        <w:t xml:space="preserve"> esitettävä kohteen </w:t>
      </w:r>
      <w:r w:rsidRPr="00E051D7">
        <w:rPr>
          <w:rFonts w:ascii="Arial" w:hAnsi="Arial" w:cs="Arial"/>
          <w:b/>
          <w:sz w:val="21"/>
          <w:szCs w:val="21"/>
        </w:rPr>
        <w:t>sijaintikunnan lausunto</w:t>
      </w:r>
      <w:r w:rsidRPr="00E051D7">
        <w:rPr>
          <w:rFonts w:ascii="Arial" w:hAnsi="Arial" w:cs="Arial"/>
          <w:sz w:val="21"/>
          <w:szCs w:val="21"/>
        </w:rPr>
        <w:t xml:space="preserve">, jonka hakija hankkii. Jos kunnassa on tehty asuntokantaa ja sen kehittämistä koskevia selvityksiä ja suunnitelmia, </w:t>
      </w:r>
      <w:r w:rsidR="00463BF6" w:rsidRPr="00E051D7">
        <w:rPr>
          <w:rFonts w:ascii="Arial" w:hAnsi="Arial" w:cs="Arial"/>
          <w:sz w:val="21"/>
          <w:szCs w:val="21"/>
        </w:rPr>
        <w:t xml:space="preserve">ne </w:t>
      </w:r>
      <w:proofErr w:type="gramStart"/>
      <w:r w:rsidR="00463BF6" w:rsidRPr="00E051D7">
        <w:rPr>
          <w:rFonts w:ascii="Arial" w:hAnsi="Arial" w:cs="Arial"/>
          <w:sz w:val="21"/>
          <w:szCs w:val="21"/>
        </w:rPr>
        <w:t>on</w:t>
      </w:r>
      <w:proofErr w:type="gramEnd"/>
      <w:r w:rsidR="00463BF6" w:rsidRPr="00E051D7">
        <w:rPr>
          <w:rFonts w:ascii="Arial" w:hAnsi="Arial" w:cs="Arial"/>
          <w:sz w:val="21"/>
          <w:szCs w:val="21"/>
        </w:rPr>
        <w:t xml:space="preserve"> suositeltavaa liittää hakemukseen.</w:t>
      </w:r>
    </w:p>
    <w:p w14:paraId="0840B0B6" w14:textId="0DD5B63A" w:rsidR="00BD2ABB" w:rsidRPr="00E051D7" w:rsidRDefault="00BD2ABB" w:rsidP="0073016A">
      <w:pPr>
        <w:spacing w:before="120" w:line="300" w:lineRule="exact"/>
        <w:rPr>
          <w:rFonts w:ascii="Arial" w:hAnsi="Arial" w:cs="Arial"/>
          <w:sz w:val="21"/>
          <w:szCs w:val="21"/>
        </w:rPr>
      </w:pPr>
      <w:r w:rsidRPr="00E051D7">
        <w:rPr>
          <w:rFonts w:ascii="Arial" w:hAnsi="Arial" w:cs="Arial"/>
          <w:sz w:val="21"/>
          <w:szCs w:val="21"/>
        </w:rPr>
        <w:t xml:space="preserve">Kun kohde on 10 vuoden jatkorajoitusajalla, </w:t>
      </w:r>
      <w:r w:rsidR="00F8585C" w:rsidRPr="00E051D7">
        <w:rPr>
          <w:rFonts w:ascii="Arial" w:hAnsi="Arial" w:cs="Arial"/>
          <w:sz w:val="21"/>
          <w:szCs w:val="21"/>
        </w:rPr>
        <w:t>keskuksen on m</w:t>
      </w:r>
      <w:r w:rsidRPr="00E051D7">
        <w:rPr>
          <w:rFonts w:ascii="Arial" w:hAnsi="Arial" w:cs="Arial"/>
          <w:sz w:val="21"/>
          <w:szCs w:val="21"/>
        </w:rPr>
        <w:t>yönnettävä vapautus, jos rajoitusten jatkuminen</w:t>
      </w:r>
    </w:p>
    <w:p w14:paraId="34C7FCB3" w14:textId="77777777" w:rsidR="00BD2ABB" w:rsidRPr="00E051D7" w:rsidRDefault="00BD2ABB" w:rsidP="0073016A">
      <w:pPr>
        <w:pStyle w:val="Luettelokappale"/>
        <w:numPr>
          <w:ilvl w:val="0"/>
          <w:numId w:val="8"/>
        </w:numPr>
        <w:spacing w:line="300" w:lineRule="exact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 xml:space="preserve">loukkaisi omistajan oikeutta varallisuutensa normaaliin, kohtuulliseen ja järkevään käyttöön tai </w:t>
      </w:r>
    </w:p>
    <w:p w14:paraId="76CBA755" w14:textId="5EBFDE84" w:rsidR="00BD2ABB" w:rsidRPr="00E051D7" w:rsidRDefault="00BD2ABB" w:rsidP="0073016A">
      <w:pPr>
        <w:pStyle w:val="Luettelokappale"/>
        <w:numPr>
          <w:ilvl w:val="0"/>
          <w:numId w:val="8"/>
        </w:numPr>
        <w:spacing w:line="300" w:lineRule="exact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>muodostuisi muutoin ilmeisen kohtuuttomaksi</w:t>
      </w:r>
      <w:r w:rsidR="00514491" w:rsidRPr="00E051D7">
        <w:rPr>
          <w:rFonts w:ascii="Arial" w:hAnsi="Arial" w:cs="Arial"/>
          <w:sz w:val="21"/>
          <w:szCs w:val="21"/>
          <w:lang w:val="fi-FI"/>
        </w:rPr>
        <w:t xml:space="preserve"> (aravarajoituslaki (1190/1993), 16 §)</w:t>
      </w:r>
    </w:p>
    <w:p w14:paraId="3F10D4A5" w14:textId="1ABACE92" w:rsidR="00324F77" w:rsidRPr="00E051D7" w:rsidRDefault="00BD2ABB" w:rsidP="009862AC">
      <w:pPr>
        <w:pStyle w:val="Luettelokappale"/>
        <w:spacing w:before="120" w:line="300" w:lineRule="exact"/>
        <w:ind w:left="0"/>
        <w:rPr>
          <w:rFonts w:ascii="Arial" w:hAnsi="Arial" w:cs="Arial"/>
          <w:sz w:val="21"/>
          <w:szCs w:val="21"/>
          <w:lang w:val="fi-FI"/>
        </w:rPr>
      </w:pPr>
      <w:r w:rsidRPr="00E051D7">
        <w:rPr>
          <w:rFonts w:ascii="Arial" w:hAnsi="Arial" w:cs="Arial"/>
          <w:sz w:val="21"/>
          <w:szCs w:val="21"/>
          <w:lang w:val="fi-FI"/>
        </w:rPr>
        <w:t>Jatkorajoitusajalla olevasta hankkeesta kunnan lausunto hankitaan harkinnan mukaan.</w:t>
      </w:r>
    </w:p>
    <w:p w14:paraId="60F08A8C" w14:textId="479673AD" w:rsidR="00D62F96" w:rsidRPr="00E051D7" w:rsidRDefault="00D62F96" w:rsidP="00D62F96">
      <w:pPr>
        <w:tabs>
          <w:tab w:val="num" w:pos="567"/>
        </w:tabs>
        <w:rPr>
          <w:rFonts w:ascii="Arial" w:hAnsi="Arial" w:cs="Arial"/>
          <w:b/>
          <w:sz w:val="21"/>
          <w:szCs w:val="21"/>
        </w:rPr>
      </w:pPr>
    </w:p>
    <w:sectPr w:rsidR="00D62F96" w:rsidRPr="00E051D7" w:rsidSect="00FB64D5">
      <w:footerReference w:type="default" r:id="rId8"/>
      <w:headerReference w:type="first" r:id="rId9"/>
      <w:footerReference w:type="first" r:id="rId10"/>
      <w:pgSz w:w="11906" w:h="16838"/>
      <w:pgMar w:top="568" w:right="1134" w:bottom="709" w:left="851" w:header="709" w:footer="41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8C4BB" w14:textId="77777777" w:rsidR="00232D0A" w:rsidRDefault="00232D0A" w:rsidP="005A4EEA">
      <w:r>
        <w:separator/>
      </w:r>
    </w:p>
  </w:endnote>
  <w:endnote w:type="continuationSeparator" w:id="0">
    <w:p w14:paraId="4C29AD06" w14:textId="77777777" w:rsidR="00232D0A" w:rsidRDefault="00232D0A" w:rsidP="005A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FD027" w14:textId="3C0C7B57" w:rsidR="005A4EEA" w:rsidRDefault="005A4EEA">
    <w:pPr>
      <w:pStyle w:val="Alatunniste"/>
    </w:pPr>
    <w:r w:rsidRPr="009B1F3D">
      <w:rPr>
        <w:rFonts w:ascii="Arial" w:hAnsi="Arial" w:cs="Arial"/>
        <w:sz w:val="16"/>
        <w:szCs w:val="16"/>
      </w:rPr>
      <w:t xml:space="preserve">Lomake ARA 5        Sivu </w:t>
    </w:r>
    <w:r w:rsidRPr="009B1F3D">
      <w:rPr>
        <w:rFonts w:ascii="Arial" w:hAnsi="Arial" w:cs="Arial"/>
        <w:sz w:val="16"/>
      </w:rPr>
      <w:fldChar w:fldCharType="begin"/>
    </w:r>
    <w:r w:rsidRPr="009B1F3D">
      <w:rPr>
        <w:rFonts w:ascii="Arial" w:hAnsi="Arial" w:cs="Arial"/>
        <w:sz w:val="16"/>
      </w:rPr>
      <w:instrText>PAGE   \* MERGEFORMAT</w:instrText>
    </w:r>
    <w:r w:rsidRPr="009B1F3D">
      <w:rPr>
        <w:rFonts w:ascii="Arial" w:hAnsi="Arial" w:cs="Arial"/>
        <w:sz w:val="16"/>
      </w:rPr>
      <w:fldChar w:fldCharType="separate"/>
    </w:r>
    <w:r w:rsidRPr="009B1F3D">
      <w:rPr>
        <w:rFonts w:ascii="Arial" w:hAnsi="Arial" w:cs="Arial"/>
        <w:sz w:val="16"/>
      </w:rPr>
      <w:t>1</w:t>
    </w:r>
    <w:r w:rsidRPr="009B1F3D">
      <w:rPr>
        <w:rFonts w:ascii="Arial" w:hAnsi="Arial" w:cs="Arial"/>
        <w:sz w:val="16"/>
      </w:rPr>
      <w:fldChar w:fldCharType="end"/>
    </w:r>
    <w:r w:rsidRPr="009B1F3D">
      <w:rPr>
        <w:rFonts w:ascii="Arial" w:hAnsi="Arial" w:cs="Arial"/>
        <w:sz w:val="16"/>
        <w:szCs w:val="16"/>
      </w:rPr>
      <w:t>/</w:t>
    </w:r>
    <w:r w:rsidR="006501AD" w:rsidRPr="009B1F3D">
      <w:rPr>
        <w:rFonts w:ascii="Arial" w:hAnsi="Arial" w:cs="Arial"/>
        <w:sz w:val="16"/>
        <w:szCs w:val="16"/>
      </w:rPr>
      <w:t>3</w:t>
    </w:r>
  </w:p>
  <w:p w14:paraId="3B313ED0" w14:textId="77777777" w:rsidR="005A4EEA" w:rsidRDefault="005A4EE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9C80" w14:textId="77777777" w:rsidR="00FB64D5" w:rsidRDefault="00FB64D5" w:rsidP="00FB64D5">
    <w:pPr>
      <w:pStyle w:val="Alatunniste"/>
    </w:pPr>
    <w:r>
      <w:rPr>
        <w:rFonts w:ascii="Arial" w:hAnsi="Arial" w:cs="Arial"/>
        <w:sz w:val="16"/>
        <w:szCs w:val="16"/>
      </w:rPr>
      <w:t xml:space="preserve">Lomake </w:t>
    </w:r>
    <w:r w:rsidRPr="00B94837">
      <w:rPr>
        <w:rFonts w:ascii="Arial" w:hAnsi="Arial" w:cs="Arial"/>
        <w:sz w:val="16"/>
        <w:szCs w:val="16"/>
      </w:rPr>
      <w:t>ARA</w:t>
    </w:r>
    <w:r>
      <w:rPr>
        <w:rFonts w:ascii="Arial" w:hAnsi="Arial" w:cs="Arial"/>
        <w:sz w:val="16"/>
        <w:szCs w:val="16"/>
      </w:rPr>
      <w:t xml:space="preserve"> 5        Sivu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szCs w:val="16"/>
      </w:rPr>
      <w:t>/3</w:t>
    </w:r>
  </w:p>
  <w:p w14:paraId="0FB2E910" w14:textId="77777777" w:rsidR="00FB64D5" w:rsidRDefault="00FB64D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C2E40" w14:textId="77777777" w:rsidR="00232D0A" w:rsidRDefault="00232D0A" w:rsidP="005A4EEA">
      <w:r>
        <w:separator/>
      </w:r>
    </w:p>
  </w:footnote>
  <w:footnote w:type="continuationSeparator" w:id="0">
    <w:p w14:paraId="69E46388" w14:textId="77777777" w:rsidR="00232D0A" w:rsidRDefault="00232D0A" w:rsidP="005A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E277" w14:textId="39787CA4" w:rsidR="00FB64D5" w:rsidRDefault="00FB64D5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526808" wp14:editId="46CE2D2A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B05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6921D5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286215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8476C6E"/>
    <w:multiLevelType w:val="hybridMultilevel"/>
    <w:tmpl w:val="2E02825C"/>
    <w:lvl w:ilvl="0" w:tplc="1F30D6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A0490"/>
    <w:multiLevelType w:val="hybridMultilevel"/>
    <w:tmpl w:val="C3CC12AA"/>
    <w:lvl w:ilvl="0" w:tplc="51ACA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03444"/>
    <w:multiLevelType w:val="hybridMultilevel"/>
    <w:tmpl w:val="A336F0FA"/>
    <w:lvl w:ilvl="0" w:tplc="A268DCD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4D98049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A727CF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34D0EAE"/>
    <w:multiLevelType w:val="hybridMultilevel"/>
    <w:tmpl w:val="5596E4D4"/>
    <w:lvl w:ilvl="0" w:tplc="F7C296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84BF7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BD151AF"/>
    <w:multiLevelType w:val="hybridMultilevel"/>
    <w:tmpl w:val="96D84DAE"/>
    <w:lvl w:ilvl="0" w:tplc="3EAA50A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682731">
    <w:abstractNumId w:val="7"/>
  </w:num>
  <w:num w:numId="2" w16cid:durableId="2120945823">
    <w:abstractNumId w:val="6"/>
  </w:num>
  <w:num w:numId="3" w16cid:durableId="1483816083">
    <w:abstractNumId w:val="9"/>
  </w:num>
  <w:num w:numId="4" w16cid:durableId="173346661">
    <w:abstractNumId w:val="1"/>
  </w:num>
  <w:num w:numId="5" w16cid:durableId="1441025067">
    <w:abstractNumId w:val="2"/>
  </w:num>
  <w:num w:numId="6" w16cid:durableId="1467238747">
    <w:abstractNumId w:val="0"/>
  </w:num>
  <w:num w:numId="7" w16cid:durableId="1853716715">
    <w:abstractNumId w:val="5"/>
  </w:num>
  <w:num w:numId="8" w16cid:durableId="561185341">
    <w:abstractNumId w:val="4"/>
  </w:num>
  <w:num w:numId="9" w16cid:durableId="484007294">
    <w:abstractNumId w:val="3"/>
  </w:num>
  <w:num w:numId="10" w16cid:durableId="1127554360">
    <w:abstractNumId w:val="10"/>
  </w:num>
  <w:num w:numId="11" w16cid:durableId="1649506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0CgCiBcWHCT7WrT15SWMAhlt1mefp+bOrOAUt6D5cdUSHxwj2rAPMFILeJChJRsYGOFnNKeb5QrknDWmJepTw==" w:salt="BQl5RTOqB3c9ZkUy5mp8g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BA"/>
    <w:rsid w:val="000015FC"/>
    <w:rsid w:val="000030C8"/>
    <w:rsid w:val="00012832"/>
    <w:rsid w:val="00013765"/>
    <w:rsid w:val="00016EBA"/>
    <w:rsid w:val="00017DE6"/>
    <w:rsid w:val="000200D0"/>
    <w:rsid w:val="00030A47"/>
    <w:rsid w:val="0003643C"/>
    <w:rsid w:val="00042637"/>
    <w:rsid w:val="00054B56"/>
    <w:rsid w:val="00057983"/>
    <w:rsid w:val="00064595"/>
    <w:rsid w:val="00083A60"/>
    <w:rsid w:val="00083B69"/>
    <w:rsid w:val="00097EF9"/>
    <w:rsid w:val="000A1C43"/>
    <w:rsid w:val="000A5E9A"/>
    <w:rsid w:val="000B09DD"/>
    <w:rsid w:val="000E1EFA"/>
    <w:rsid w:val="000E5A75"/>
    <w:rsid w:val="000F432E"/>
    <w:rsid w:val="000F51F1"/>
    <w:rsid w:val="000F54E5"/>
    <w:rsid w:val="001220F5"/>
    <w:rsid w:val="00130F84"/>
    <w:rsid w:val="001351D0"/>
    <w:rsid w:val="00136815"/>
    <w:rsid w:val="00136DAF"/>
    <w:rsid w:val="00141C34"/>
    <w:rsid w:val="00141EAE"/>
    <w:rsid w:val="00143A0B"/>
    <w:rsid w:val="00143B11"/>
    <w:rsid w:val="00145CEF"/>
    <w:rsid w:val="001508B7"/>
    <w:rsid w:val="001574E4"/>
    <w:rsid w:val="00180897"/>
    <w:rsid w:val="00181E23"/>
    <w:rsid w:val="001820F2"/>
    <w:rsid w:val="00183209"/>
    <w:rsid w:val="00185773"/>
    <w:rsid w:val="0018784E"/>
    <w:rsid w:val="001B0012"/>
    <w:rsid w:val="001B77DB"/>
    <w:rsid w:val="001C235D"/>
    <w:rsid w:val="001E4D0E"/>
    <w:rsid w:val="001F0DB1"/>
    <w:rsid w:val="00205027"/>
    <w:rsid w:val="0021690A"/>
    <w:rsid w:val="00226986"/>
    <w:rsid w:val="00231C60"/>
    <w:rsid w:val="00232D0A"/>
    <w:rsid w:val="002363E8"/>
    <w:rsid w:val="002415E3"/>
    <w:rsid w:val="00254AE7"/>
    <w:rsid w:val="00260761"/>
    <w:rsid w:val="00277889"/>
    <w:rsid w:val="00282D61"/>
    <w:rsid w:val="00285662"/>
    <w:rsid w:val="002906F2"/>
    <w:rsid w:val="002936A5"/>
    <w:rsid w:val="00293A0E"/>
    <w:rsid w:val="002A1D5C"/>
    <w:rsid w:val="002D0436"/>
    <w:rsid w:val="002D4A35"/>
    <w:rsid w:val="002E24B9"/>
    <w:rsid w:val="00315866"/>
    <w:rsid w:val="00324F77"/>
    <w:rsid w:val="00326235"/>
    <w:rsid w:val="00327969"/>
    <w:rsid w:val="00342D40"/>
    <w:rsid w:val="0034450A"/>
    <w:rsid w:val="00347846"/>
    <w:rsid w:val="0035491C"/>
    <w:rsid w:val="00357CBB"/>
    <w:rsid w:val="00391354"/>
    <w:rsid w:val="003A2A3D"/>
    <w:rsid w:val="003B4193"/>
    <w:rsid w:val="003C3817"/>
    <w:rsid w:val="003C626F"/>
    <w:rsid w:val="003D6B80"/>
    <w:rsid w:val="003E1088"/>
    <w:rsid w:val="003F466A"/>
    <w:rsid w:val="00400F3D"/>
    <w:rsid w:val="0041793F"/>
    <w:rsid w:val="00422611"/>
    <w:rsid w:val="00432C34"/>
    <w:rsid w:val="00443CD5"/>
    <w:rsid w:val="00447481"/>
    <w:rsid w:val="00453C32"/>
    <w:rsid w:val="00454864"/>
    <w:rsid w:val="00460754"/>
    <w:rsid w:val="00461194"/>
    <w:rsid w:val="004637ED"/>
    <w:rsid w:val="00463BEA"/>
    <w:rsid w:val="00463BF6"/>
    <w:rsid w:val="004652E6"/>
    <w:rsid w:val="004709A2"/>
    <w:rsid w:val="0047460B"/>
    <w:rsid w:val="00483B0A"/>
    <w:rsid w:val="00487633"/>
    <w:rsid w:val="00493A72"/>
    <w:rsid w:val="004B7B76"/>
    <w:rsid w:val="004D30B2"/>
    <w:rsid w:val="004D560E"/>
    <w:rsid w:val="005039E0"/>
    <w:rsid w:val="005059D3"/>
    <w:rsid w:val="00514491"/>
    <w:rsid w:val="00520606"/>
    <w:rsid w:val="005476ED"/>
    <w:rsid w:val="00557ECC"/>
    <w:rsid w:val="005671CC"/>
    <w:rsid w:val="00570EEE"/>
    <w:rsid w:val="00571DC6"/>
    <w:rsid w:val="00575C15"/>
    <w:rsid w:val="00592FA7"/>
    <w:rsid w:val="0059579F"/>
    <w:rsid w:val="005A16F9"/>
    <w:rsid w:val="005A4EEA"/>
    <w:rsid w:val="005B0232"/>
    <w:rsid w:val="005B0F82"/>
    <w:rsid w:val="005D3285"/>
    <w:rsid w:val="005D685F"/>
    <w:rsid w:val="005D68F9"/>
    <w:rsid w:val="005F43D8"/>
    <w:rsid w:val="005F5115"/>
    <w:rsid w:val="00600CF7"/>
    <w:rsid w:val="0060128E"/>
    <w:rsid w:val="00624124"/>
    <w:rsid w:val="00632417"/>
    <w:rsid w:val="00635629"/>
    <w:rsid w:val="006501AD"/>
    <w:rsid w:val="00663F0F"/>
    <w:rsid w:val="00665745"/>
    <w:rsid w:val="00676BC1"/>
    <w:rsid w:val="00691640"/>
    <w:rsid w:val="00692058"/>
    <w:rsid w:val="006B5B09"/>
    <w:rsid w:val="006D02DA"/>
    <w:rsid w:val="006D243A"/>
    <w:rsid w:val="006D3E98"/>
    <w:rsid w:val="006F036C"/>
    <w:rsid w:val="006F3D4D"/>
    <w:rsid w:val="006F6AAB"/>
    <w:rsid w:val="00711CEF"/>
    <w:rsid w:val="00712B4D"/>
    <w:rsid w:val="00726567"/>
    <w:rsid w:val="0073016A"/>
    <w:rsid w:val="007323A9"/>
    <w:rsid w:val="00733FE1"/>
    <w:rsid w:val="00735B35"/>
    <w:rsid w:val="0073746F"/>
    <w:rsid w:val="00744200"/>
    <w:rsid w:val="0074554B"/>
    <w:rsid w:val="00756FA7"/>
    <w:rsid w:val="007703C9"/>
    <w:rsid w:val="00773D15"/>
    <w:rsid w:val="00787FF0"/>
    <w:rsid w:val="00797651"/>
    <w:rsid w:val="007B6B0E"/>
    <w:rsid w:val="007C48C0"/>
    <w:rsid w:val="007C4E3D"/>
    <w:rsid w:val="007D0A15"/>
    <w:rsid w:val="007E1A5C"/>
    <w:rsid w:val="007F028C"/>
    <w:rsid w:val="007F76CF"/>
    <w:rsid w:val="0080462E"/>
    <w:rsid w:val="00811107"/>
    <w:rsid w:val="00827E80"/>
    <w:rsid w:val="008313B2"/>
    <w:rsid w:val="00836199"/>
    <w:rsid w:val="00840078"/>
    <w:rsid w:val="008464BA"/>
    <w:rsid w:val="00856A10"/>
    <w:rsid w:val="00863BDF"/>
    <w:rsid w:val="008714DC"/>
    <w:rsid w:val="00884DB0"/>
    <w:rsid w:val="0088657E"/>
    <w:rsid w:val="008877DB"/>
    <w:rsid w:val="00890756"/>
    <w:rsid w:val="008C07B9"/>
    <w:rsid w:val="008D1FA0"/>
    <w:rsid w:val="008E06B7"/>
    <w:rsid w:val="008E3C4A"/>
    <w:rsid w:val="008E60C2"/>
    <w:rsid w:val="008F46D9"/>
    <w:rsid w:val="008F55ED"/>
    <w:rsid w:val="008F7ACF"/>
    <w:rsid w:val="0090158D"/>
    <w:rsid w:val="009060D2"/>
    <w:rsid w:val="0091184E"/>
    <w:rsid w:val="00916993"/>
    <w:rsid w:val="00944839"/>
    <w:rsid w:val="00954DE6"/>
    <w:rsid w:val="00957294"/>
    <w:rsid w:val="00964EB3"/>
    <w:rsid w:val="00967228"/>
    <w:rsid w:val="00967D47"/>
    <w:rsid w:val="009733D1"/>
    <w:rsid w:val="0097425A"/>
    <w:rsid w:val="009862AC"/>
    <w:rsid w:val="009A0834"/>
    <w:rsid w:val="009B1F3D"/>
    <w:rsid w:val="009B2EDA"/>
    <w:rsid w:val="009D1FA3"/>
    <w:rsid w:val="009D28EC"/>
    <w:rsid w:val="009E1658"/>
    <w:rsid w:val="009E4165"/>
    <w:rsid w:val="009E48C2"/>
    <w:rsid w:val="009E7772"/>
    <w:rsid w:val="009F4878"/>
    <w:rsid w:val="009F5D5B"/>
    <w:rsid w:val="00A01750"/>
    <w:rsid w:val="00A07378"/>
    <w:rsid w:val="00A263D3"/>
    <w:rsid w:val="00A279ED"/>
    <w:rsid w:val="00A35D21"/>
    <w:rsid w:val="00A41EEC"/>
    <w:rsid w:val="00A43D60"/>
    <w:rsid w:val="00A71D80"/>
    <w:rsid w:val="00A731E2"/>
    <w:rsid w:val="00A77F1D"/>
    <w:rsid w:val="00A940A4"/>
    <w:rsid w:val="00A97401"/>
    <w:rsid w:val="00AB78AD"/>
    <w:rsid w:val="00AE7D23"/>
    <w:rsid w:val="00B003AC"/>
    <w:rsid w:val="00B02163"/>
    <w:rsid w:val="00B07913"/>
    <w:rsid w:val="00B10A02"/>
    <w:rsid w:val="00B1112D"/>
    <w:rsid w:val="00B221B6"/>
    <w:rsid w:val="00B22C80"/>
    <w:rsid w:val="00B41572"/>
    <w:rsid w:val="00B56516"/>
    <w:rsid w:val="00B57523"/>
    <w:rsid w:val="00B629EC"/>
    <w:rsid w:val="00B73DAD"/>
    <w:rsid w:val="00B94837"/>
    <w:rsid w:val="00B94841"/>
    <w:rsid w:val="00BC26E2"/>
    <w:rsid w:val="00BD2ABB"/>
    <w:rsid w:val="00BD5C6C"/>
    <w:rsid w:val="00BE7337"/>
    <w:rsid w:val="00C01107"/>
    <w:rsid w:val="00C01E5C"/>
    <w:rsid w:val="00C334E9"/>
    <w:rsid w:val="00C45484"/>
    <w:rsid w:val="00C505FD"/>
    <w:rsid w:val="00C659F5"/>
    <w:rsid w:val="00C73F1C"/>
    <w:rsid w:val="00C83865"/>
    <w:rsid w:val="00C938CD"/>
    <w:rsid w:val="00CC0B1C"/>
    <w:rsid w:val="00CF1129"/>
    <w:rsid w:val="00D00ED2"/>
    <w:rsid w:val="00D101C5"/>
    <w:rsid w:val="00D11840"/>
    <w:rsid w:val="00D42319"/>
    <w:rsid w:val="00D50A94"/>
    <w:rsid w:val="00D5278C"/>
    <w:rsid w:val="00D539DB"/>
    <w:rsid w:val="00D55299"/>
    <w:rsid w:val="00D57A97"/>
    <w:rsid w:val="00D62F96"/>
    <w:rsid w:val="00D700BA"/>
    <w:rsid w:val="00D72365"/>
    <w:rsid w:val="00D92136"/>
    <w:rsid w:val="00DA713F"/>
    <w:rsid w:val="00DF4252"/>
    <w:rsid w:val="00E051D7"/>
    <w:rsid w:val="00E2491A"/>
    <w:rsid w:val="00E25862"/>
    <w:rsid w:val="00E30D27"/>
    <w:rsid w:val="00E421F8"/>
    <w:rsid w:val="00E67CB2"/>
    <w:rsid w:val="00E80551"/>
    <w:rsid w:val="00E836A5"/>
    <w:rsid w:val="00E91771"/>
    <w:rsid w:val="00E91F3A"/>
    <w:rsid w:val="00E9556C"/>
    <w:rsid w:val="00EC35CF"/>
    <w:rsid w:val="00ED04F9"/>
    <w:rsid w:val="00ED5FA1"/>
    <w:rsid w:val="00ED7B36"/>
    <w:rsid w:val="00EF43BE"/>
    <w:rsid w:val="00F05748"/>
    <w:rsid w:val="00F13C7E"/>
    <w:rsid w:val="00F43317"/>
    <w:rsid w:val="00F44FA7"/>
    <w:rsid w:val="00F51D4A"/>
    <w:rsid w:val="00F664C6"/>
    <w:rsid w:val="00F771B1"/>
    <w:rsid w:val="00F8585C"/>
    <w:rsid w:val="00F91BFF"/>
    <w:rsid w:val="00F969A0"/>
    <w:rsid w:val="00F96C63"/>
    <w:rsid w:val="00FA0B98"/>
    <w:rsid w:val="00FB5853"/>
    <w:rsid w:val="00FB64D5"/>
    <w:rsid w:val="00FB74A0"/>
    <w:rsid w:val="00FB7E50"/>
    <w:rsid w:val="00FE36BB"/>
    <w:rsid w:val="00FF1C82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259F8"/>
  <w15:chartTrackingRefBased/>
  <w15:docId w15:val="{23C9AE55-7B37-48E8-91F0-75B2A7DD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16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/>
      <w:b/>
    </w:rPr>
  </w:style>
  <w:style w:type="paragraph" w:styleId="Otsikko5">
    <w:name w:val="heading 5"/>
    <w:basedOn w:val="Normaali"/>
    <w:next w:val="Normaali"/>
    <w:qFormat/>
    <w:rsid w:val="009060D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315866"/>
    <w:rPr>
      <w:rFonts w:ascii="Tahoma" w:hAnsi="Tahoma" w:cs="Tahoma"/>
      <w:sz w:val="16"/>
      <w:szCs w:val="16"/>
    </w:rPr>
  </w:style>
  <w:style w:type="paragraph" w:customStyle="1" w:styleId="py">
    <w:name w:val="py"/>
    <w:basedOn w:val="Normaali"/>
    <w:rsid w:val="009060D2"/>
    <w:pPr>
      <w:spacing w:before="100" w:beforeAutospacing="1" w:after="100" w:afterAutospacing="1"/>
    </w:pPr>
    <w:rPr>
      <w:sz w:val="24"/>
      <w:szCs w:val="24"/>
    </w:rPr>
  </w:style>
  <w:style w:type="character" w:styleId="Korostus">
    <w:name w:val="Emphasis"/>
    <w:qFormat/>
    <w:rsid w:val="009060D2"/>
    <w:rPr>
      <w:i/>
      <w:iCs/>
    </w:rPr>
  </w:style>
  <w:style w:type="paragraph" w:styleId="Luettelokappale">
    <w:name w:val="List Paragraph"/>
    <w:basedOn w:val="Normaali"/>
    <w:uiPriority w:val="34"/>
    <w:qFormat/>
    <w:rsid w:val="00E80551"/>
    <w:pPr>
      <w:ind w:left="1304"/>
    </w:pPr>
    <w:rPr>
      <w:sz w:val="24"/>
      <w:szCs w:val="24"/>
      <w:lang w:val="en-US" w:eastAsia="en-US"/>
    </w:rPr>
  </w:style>
  <w:style w:type="character" w:styleId="Hyperlinkki">
    <w:name w:val="Hyperlink"/>
    <w:rsid w:val="005039E0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5039E0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5A4EE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A4EEA"/>
  </w:style>
  <w:style w:type="paragraph" w:styleId="Alatunniste">
    <w:name w:val="footer"/>
    <w:basedOn w:val="Normaali"/>
    <w:link w:val="AlatunnisteChar"/>
    <w:uiPriority w:val="99"/>
    <w:rsid w:val="005A4EE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A4EEA"/>
  </w:style>
  <w:style w:type="character" w:styleId="Kommentinviite">
    <w:name w:val="annotation reference"/>
    <w:basedOn w:val="Kappaleenoletusfontti"/>
    <w:rsid w:val="00460754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460754"/>
  </w:style>
  <w:style w:type="character" w:customStyle="1" w:styleId="KommentintekstiChar">
    <w:name w:val="Kommentin teksti Char"/>
    <w:basedOn w:val="Kappaleenoletusfontti"/>
    <w:link w:val="Kommentinteksti"/>
    <w:rsid w:val="00460754"/>
  </w:style>
  <w:style w:type="paragraph" w:styleId="Kommentinotsikko">
    <w:name w:val="annotation subject"/>
    <w:basedOn w:val="Kommentinteksti"/>
    <w:next w:val="Kommentinteksti"/>
    <w:link w:val="KommentinotsikkoChar"/>
    <w:rsid w:val="0046075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460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rke.ym@gov.f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1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Ara511.dot</Template>
  <TotalTime>1</TotalTime>
  <Pages>3</Pages>
  <Words>769</Words>
  <Characters>6229</Characters>
  <Application>Microsoft Office Word</Application>
  <DocSecurity>0</DocSecurity>
  <Lines>51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 aravarajoitusasiassa</vt:lpstr>
    </vt:vector>
  </TitlesOfParts>
  <Company>ara</Company>
  <LinksUpToDate>false</LinksUpToDate>
  <CharactersWithSpaces>6985</CharactersWithSpaces>
  <SharedDoc>false</SharedDoc>
  <HLinks>
    <vt:vector size="6" baseType="variant"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 aravarajoitusasiassa</dc:title>
  <dc:subject/>
  <dc:creator>ARA</dc:creator>
  <cp:keywords/>
  <cp:lastModifiedBy>Ritaranta Tuula (YM)</cp:lastModifiedBy>
  <cp:revision>2</cp:revision>
  <cp:lastPrinted>2016-03-23T10:44:00Z</cp:lastPrinted>
  <dcterms:created xsi:type="dcterms:W3CDTF">2026-02-25T08:28:00Z</dcterms:created>
  <dcterms:modified xsi:type="dcterms:W3CDTF">2026-02-25T08:28:00Z</dcterms:modified>
</cp:coreProperties>
</file>